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9F" w:rsidRDefault="00DA499F" w:rsidP="006124D0">
      <w:pPr>
        <w:spacing w:after="0" w:line="240" w:lineRule="auto"/>
        <w:jc w:val="center"/>
        <w:rPr>
          <w:b/>
        </w:rPr>
      </w:pPr>
    </w:p>
    <w:p w:rsidR="00DA499F" w:rsidRPr="00EC2CAF" w:rsidRDefault="00DA499F" w:rsidP="00EC2CAF">
      <w:pPr>
        <w:spacing w:after="0" w:line="240" w:lineRule="auto"/>
        <w:jc w:val="right"/>
      </w:pPr>
      <w:r>
        <w:t>Wołów, dnia 14.02 2013 r.</w:t>
      </w:r>
    </w:p>
    <w:p w:rsidR="00DA499F" w:rsidRDefault="00DA499F" w:rsidP="006124D0">
      <w:pPr>
        <w:spacing w:after="0" w:line="240" w:lineRule="auto"/>
        <w:jc w:val="center"/>
        <w:rPr>
          <w:b/>
        </w:rPr>
      </w:pPr>
      <w:r>
        <w:rPr>
          <w:b/>
        </w:rPr>
        <w:t>ZAPYTANIE OFERTOWE na</w:t>
      </w:r>
    </w:p>
    <w:p w:rsidR="00DA499F" w:rsidRDefault="00DA499F" w:rsidP="006124D0">
      <w:pPr>
        <w:spacing w:after="0" w:line="240" w:lineRule="auto"/>
        <w:jc w:val="center"/>
        <w:rPr>
          <w:b/>
        </w:rPr>
      </w:pPr>
    </w:p>
    <w:p w:rsidR="00DA499F" w:rsidRDefault="00DA499F" w:rsidP="006124D0">
      <w:pPr>
        <w:spacing w:after="0" w:line="240" w:lineRule="auto"/>
        <w:jc w:val="center"/>
        <w:rPr>
          <w:b/>
        </w:rPr>
      </w:pPr>
      <w:r>
        <w:rPr>
          <w:b/>
        </w:rPr>
        <w:t>„Wykonanie z dostawą i montażem tablic informacyjnych promujących projekt, pn.”Nadążyć za światem”</w:t>
      </w:r>
    </w:p>
    <w:p w:rsidR="00DA499F" w:rsidRDefault="00DA499F" w:rsidP="006124D0">
      <w:pPr>
        <w:spacing w:after="0" w:line="240" w:lineRule="auto"/>
        <w:jc w:val="center"/>
        <w:rPr>
          <w:b/>
        </w:rPr>
      </w:pPr>
    </w:p>
    <w:p w:rsidR="00DA499F" w:rsidRDefault="00DA499F" w:rsidP="005A502A">
      <w:pPr>
        <w:spacing w:after="0" w:line="240" w:lineRule="auto"/>
        <w:jc w:val="both"/>
        <w:rPr>
          <w:b/>
        </w:rPr>
      </w:pPr>
    </w:p>
    <w:p w:rsidR="00DA499F" w:rsidRDefault="00DA499F" w:rsidP="005A502A">
      <w:pPr>
        <w:spacing w:after="0" w:line="240" w:lineRule="auto"/>
        <w:jc w:val="both"/>
        <w:rPr>
          <w:b/>
        </w:rPr>
      </w:pPr>
      <w:r>
        <w:rPr>
          <w:b/>
        </w:rPr>
        <w:t>I. Zamawiający</w:t>
      </w:r>
    </w:p>
    <w:p w:rsidR="00DA499F" w:rsidRDefault="00DA499F" w:rsidP="005A502A">
      <w:pPr>
        <w:spacing w:after="0" w:line="240" w:lineRule="auto"/>
        <w:jc w:val="both"/>
      </w:pPr>
      <w:r>
        <w:t>Powiat Wołowski , Pl. Piastowski 2, 56 – 100 Wołów</w:t>
      </w:r>
    </w:p>
    <w:p w:rsidR="00DA499F" w:rsidRDefault="00DA499F" w:rsidP="005A502A">
      <w:pPr>
        <w:spacing w:after="0" w:line="240" w:lineRule="auto"/>
        <w:jc w:val="both"/>
      </w:pPr>
      <w:r>
        <w:t>tel. 71/ 380 59 01, fax. 71/380 59 00</w:t>
      </w:r>
    </w:p>
    <w:p w:rsidR="00DA499F" w:rsidRDefault="00DA499F" w:rsidP="005A502A">
      <w:pPr>
        <w:spacing w:after="0" w:line="240" w:lineRule="auto"/>
        <w:jc w:val="both"/>
      </w:pPr>
      <w:r>
        <w:t>NIP 9880219208</w:t>
      </w:r>
    </w:p>
    <w:p w:rsidR="00DA499F" w:rsidRDefault="00DA499F" w:rsidP="005A502A">
      <w:pPr>
        <w:spacing w:after="0" w:line="240" w:lineRule="auto"/>
        <w:jc w:val="both"/>
        <w:rPr>
          <w:b/>
        </w:rPr>
      </w:pPr>
      <w:r>
        <w:rPr>
          <w:b/>
        </w:rPr>
        <w:t>II. Tytuł projektu</w:t>
      </w:r>
    </w:p>
    <w:p w:rsidR="00DA499F" w:rsidRDefault="00DA499F" w:rsidP="005A502A">
      <w:pPr>
        <w:spacing w:after="0" w:line="240" w:lineRule="auto"/>
        <w:jc w:val="both"/>
      </w:pPr>
      <w:r>
        <w:t>„Nadążyć za światem”</w:t>
      </w:r>
    </w:p>
    <w:p w:rsidR="00DA499F" w:rsidRDefault="00DA499F" w:rsidP="005A502A">
      <w:pPr>
        <w:spacing w:after="0" w:line="240" w:lineRule="auto"/>
        <w:jc w:val="both"/>
        <w:rPr>
          <w:b/>
        </w:rPr>
      </w:pPr>
      <w:r>
        <w:rPr>
          <w:b/>
        </w:rPr>
        <w:t>III. Program, Priorytet, Działanie</w:t>
      </w:r>
    </w:p>
    <w:p w:rsidR="00DA499F" w:rsidRDefault="00DA499F" w:rsidP="005A502A">
      <w:pPr>
        <w:spacing w:after="0" w:line="240" w:lineRule="auto"/>
        <w:jc w:val="both"/>
      </w:pPr>
      <w:r>
        <w:t>Program Operacyjny Kapitał Ludzki</w:t>
      </w:r>
    </w:p>
    <w:p w:rsidR="00DA499F" w:rsidRDefault="00DA499F" w:rsidP="00CC151E">
      <w:pPr>
        <w:spacing w:after="0" w:line="240" w:lineRule="auto"/>
        <w:jc w:val="both"/>
      </w:pPr>
      <w:r>
        <w:t>Priorytet IX Rozwój wykształcenia i kompetencji w regionach, Działalnie 9.1 Wyrównywanie szans edukacyjnych i zapewnienie wysokiej jakości usług edukacyjnych świadczonych  w systemie oświaty, Poddziałanie 9.1.2 Wyrównywanie szans edukacyjnych uczniów z grup    o utrudnionym dostępie do edukacji oraz zmniejszenie różnic w jakości usług edukacyjnych.</w:t>
      </w:r>
    </w:p>
    <w:p w:rsidR="00DA499F" w:rsidRDefault="00DA499F" w:rsidP="00EF2710">
      <w:pPr>
        <w:spacing w:after="0" w:line="240" w:lineRule="auto"/>
        <w:jc w:val="both"/>
        <w:rPr>
          <w:b/>
        </w:rPr>
      </w:pPr>
      <w:r>
        <w:rPr>
          <w:b/>
        </w:rPr>
        <w:t>IV. Nazwa przedmiotu zamówienia</w:t>
      </w:r>
    </w:p>
    <w:p w:rsidR="00DA499F" w:rsidRPr="00464EA9" w:rsidRDefault="00DA499F" w:rsidP="00DB40C5">
      <w:pPr>
        <w:spacing w:after="0" w:line="240" w:lineRule="auto"/>
        <w:jc w:val="both"/>
      </w:pPr>
      <w:r>
        <w:t>Przedmiotem zamówienia jest  wykonanie z dostawą i montażem 2 sztuk tablic informacyjnych promujących projekt pn. „Nadążyć za światem”, zgodnie z poniższą specyfikacją:</w:t>
      </w:r>
    </w:p>
    <w:p w:rsidR="00DA499F" w:rsidRDefault="00DA499F" w:rsidP="00DB40C5">
      <w:pPr>
        <w:spacing w:after="0" w:line="240" w:lineRule="auto"/>
        <w:jc w:val="both"/>
      </w:pPr>
    </w:p>
    <w:p w:rsidR="00DA499F" w:rsidRDefault="00DA499F" w:rsidP="000A7AAD">
      <w:pPr>
        <w:spacing w:after="0" w:line="240" w:lineRule="auto"/>
        <w:jc w:val="both"/>
        <w:rPr>
          <w:b/>
        </w:rPr>
      </w:pPr>
    </w:p>
    <w:p w:rsidR="00DA499F" w:rsidRDefault="00DA499F" w:rsidP="00A10359">
      <w:pPr>
        <w:spacing w:after="0" w:line="240" w:lineRule="auto"/>
        <w:jc w:val="both"/>
        <w:rPr>
          <w:b/>
        </w:rPr>
      </w:pPr>
      <w:r>
        <w:rPr>
          <w:b/>
        </w:rPr>
        <w:t>Tablica informacyjna (2 szt.):</w:t>
      </w:r>
    </w:p>
    <w:p w:rsidR="00DA499F" w:rsidRDefault="00DA499F" w:rsidP="00581CA8">
      <w:pPr>
        <w:pStyle w:val="ListParagraph"/>
        <w:numPr>
          <w:ilvl w:val="0"/>
          <w:numId w:val="25"/>
        </w:numPr>
        <w:spacing w:after="0" w:line="240" w:lineRule="auto"/>
        <w:jc w:val="both"/>
      </w:pPr>
      <w:r>
        <w:t>Wymiary 40 cm (wys.) x 60 cm (szer.), druk: pełen kolor, pokryty laminatem ;</w:t>
      </w:r>
    </w:p>
    <w:p w:rsidR="00DA499F" w:rsidRDefault="00DA499F" w:rsidP="009155F8">
      <w:pPr>
        <w:pStyle w:val="ListParagraph"/>
        <w:numPr>
          <w:ilvl w:val="0"/>
          <w:numId w:val="25"/>
        </w:numPr>
        <w:spacing w:after="0" w:line="240" w:lineRule="auto"/>
        <w:jc w:val="both"/>
      </w:pPr>
      <w:r>
        <w:t>Tablica powinna być wykonana z materiału trwałego i odpornego na warunki atmosferyczne;</w:t>
      </w:r>
    </w:p>
    <w:p w:rsidR="00DA499F" w:rsidRDefault="00DA499F" w:rsidP="009155F8">
      <w:pPr>
        <w:pStyle w:val="ListParagraph"/>
        <w:numPr>
          <w:ilvl w:val="0"/>
          <w:numId w:val="25"/>
        </w:numPr>
        <w:spacing w:after="0" w:line="240" w:lineRule="auto"/>
        <w:jc w:val="both"/>
      </w:pPr>
      <w:r>
        <w:t>Napisy na tablicy powinny zostać wykonane w sposób czytelny i trwały;</w:t>
      </w:r>
    </w:p>
    <w:p w:rsidR="00DA499F" w:rsidRDefault="00DA499F" w:rsidP="009155F8">
      <w:pPr>
        <w:pStyle w:val="ListParagraph"/>
        <w:numPr>
          <w:ilvl w:val="0"/>
          <w:numId w:val="25"/>
        </w:numPr>
        <w:spacing w:after="0" w:line="240" w:lineRule="auto"/>
        <w:jc w:val="both"/>
      </w:pPr>
      <w:r>
        <w:t>Tablica obligatoryjnie musi zawierać  następujące treści  i logotypy graficzne :</w:t>
      </w:r>
    </w:p>
    <w:p w:rsidR="00DA499F" w:rsidRDefault="00DA499F" w:rsidP="009155F8">
      <w:pPr>
        <w:pStyle w:val="ListParagraph"/>
        <w:numPr>
          <w:ilvl w:val="0"/>
          <w:numId w:val="19"/>
        </w:numPr>
        <w:spacing w:after="0" w:line="240" w:lineRule="auto"/>
        <w:jc w:val="both"/>
      </w:pPr>
      <w:r>
        <w:t>Logo Programu Operacyjnego Kapitał Ludzki;</w:t>
      </w:r>
    </w:p>
    <w:p w:rsidR="00DA499F" w:rsidRDefault="00DA499F" w:rsidP="00446B73">
      <w:pPr>
        <w:pStyle w:val="ListParagraph"/>
        <w:numPr>
          <w:ilvl w:val="0"/>
          <w:numId w:val="19"/>
        </w:numPr>
        <w:spacing w:after="0" w:line="240" w:lineRule="auto"/>
        <w:jc w:val="both"/>
      </w:pPr>
      <w:r>
        <w:t>Logo Unii Europejskiej ze słownym odwołaniem do Unii Europejskiej i Europejskiego Funduszu Społecznego;</w:t>
      </w:r>
    </w:p>
    <w:p w:rsidR="00DA499F" w:rsidRDefault="00DA499F" w:rsidP="005919F3">
      <w:pPr>
        <w:pStyle w:val="ListParagraph"/>
        <w:numPr>
          <w:ilvl w:val="0"/>
          <w:numId w:val="19"/>
        </w:numPr>
        <w:spacing w:after="0" w:line="240" w:lineRule="auto"/>
        <w:jc w:val="both"/>
      </w:pPr>
      <w:r>
        <w:t>Herb Powiatu Wołowskiego (pomiędzy logami PO KL i UE)</w:t>
      </w:r>
    </w:p>
    <w:p w:rsidR="00DA499F" w:rsidRDefault="00DA499F" w:rsidP="00446B73">
      <w:pPr>
        <w:pStyle w:val="ListParagraph"/>
        <w:numPr>
          <w:ilvl w:val="0"/>
          <w:numId w:val="19"/>
        </w:numPr>
        <w:spacing w:after="0" w:line="240" w:lineRule="auto"/>
        <w:jc w:val="both"/>
      </w:pPr>
      <w:r>
        <w:t>Tekst ( w kolorze czarnym) wg poniższych danych:</w:t>
      </w:r>
    </w:p>
    <w:p w:rsidR="00DA499F" w:rsidRDefault="00DA499F" w:rsidP="00D7395C">
      <w:pPr>
        <w:pStyle w:val="ListParagraph"/>
        <w:spacing w:after="0" w:line="240" w:lineRule="auto"/>
        <w:ind w:left="1440"/>
        <w:jc w:val="both"/>
      </w:pPr>
    </w:p>
    <w:p w:rsidR="00DA499F" w:rsidRPr="00D7395C" w:rsidRDefault="00DA499F" w:rsidP="00D7395C">
      <w:pPr>
        <w:spacing w:after="0" w:line="240" w:lineRule="auto"/>
        <w:jc w:val="both"/>
        <w:rPr>
          <w:b/>
        </w:rPr>
      </w:pPr>
      <w:r w:rsidRPr="00D7395C">
        <w:rPr>
          <w:b/>
        </w:rPr>
        <w:t>Nazwa Benefi</w:t>
      </w:r>
      <w:r>
        <w:rPr>
          <w:b/>
        </w:rPr>
        <w:t>c</w:t>
      </w:r>
      <w:r w:rsidRPr="00D7395C">
        <w:rPr>
          <w:b/>
        </w:rPr>
        <w:t>jenta</w:t>
      </w:r>
      <w:r>
        <w:rPr>
          <w:b/>
        </w:rPr>
        <w:t xml:space="preserve"> projektu</w:t>
      </w:r>
    </w:p>
    <w:p w:rsidR="00DA499F" w:rsidRDefault="00DA499F" w:rsidP="00A10359">
      <w:pPr>
        <w:spacing w:after="0" w:line="240" w:lineRule="auto"/>
        <w:jc w:val="both"/>
      </w:pPr>
    </w:p>
    <w:p w:rsidR="00DA499F" w:rsidRDefault="00DA499F" w:rsidP="00D7395C">
      <w:pPr>
        <w:rPr>
          <w:b/>
        </w:rPr>
      </w:pPr>
      <w:r>
        <w:rPr>
          <w:b/>
        </w:rPr>
        <w:t>Tytuł projektu: „ Nadążyć za światem”.</w:t>
      </w:r>
    </w:p>
    <w:p w:rsidR="00DA499F" w:rsidRDefault="00DA499F" w:rsidP="00307000">
      <w:pPr>
        <w:jc w:val="both"/>
        <w:rPr>
          <w:b/>
        </w:rPr>
      </w:pPr>
      <w:r>
        <w:rPr>
          <w:b/>
        </w:rPr>
        <w:t xml:space="preserve">  Priorytet  IX . Rozwój wykształcenia i kompetencji w regionach.</w:t>
      </w:r>
    </w:p>
    <w:p w:rsidR="00DA499F" w:rsidRDefault="00DA499F" w:rsidP="00307000">
      <w:pPr>
        <w:rPr>
          <w:b/>
        </w:rPr>
      </w:pPr>
      <w:r>
        <w:rPr>
          <w:b/>
        </w:rPr>
        <w:t>Działanie: 9.1. Wyrównywanie szans edukacyjnych i zapewnienie wysokiej jakości usług          edukacyjnych świadczonych w systemie oświaty.</w:t>
      </w:r>
    </w:p>
    <w:p w:rsidR="00DA499F" w:rsidRDefault="00DA499F" w:rsidP="00307000">
      <w:pPr>
        <w:rPr>
          <w:b/>
        </w:rPr>
      </w:pPr>
      <w:r>
        <w:rPr>
          <w:b/>
        </w:rPr>
        <w:t>Poddziałanie 9.1.2. Wyrównywanie szans edukacyjnych uczniów z grup o utrudnionym dostępie do edukacji oraz zmniejszanie różnic w jakości usług edukacyjnych</w:t>
      </w:r>
    </w:p>
    <w:p w:rsidR="00DA499F" w:rsidRDefault="00DA499F" w:rsidP="00307000">
      <w:pPr>
        <w:rPr>
          <w:b/>
        </w:rPr>
      </w:pPr>
      <w:r>
        <w:rPr>
          <w:b/>
        </w:rPr>
        <w:t>Numer projektu: POKL 09.01.02-02-033/12</w:t>
      </w:r>
    </w:p>
    <w:p w:rsidR="00DA499F" w:rsidRDefault="00DA499F" w:rsidP="00307000">
      <w:pPr>
        <w:rPr>
          <w:b/>
        </w:rPr>
      </w:pPr>
      <w:r>
        <w:rPr>
          <w:b/>
        </w:rPr>
        <w:t>Wartość projektu: 149 393,50 zł</w:t>
      </w:r>
    </w:p>
    <w:p w:rsidR="00DA499F" w:rsidRDefault="00DA499F" w:rsidP="00F87E56">
      <w:pPr>
        <w:rPr>
          <w:b/>
        </w:rPr>
      </w:pPr>
      <w:r>
        <w:rPr>
          <w:b/>
        </w:rPr>
        <w:t xml:space="preserve">Projekt współfinansowany ze środków Unii Europejskiej </w:t>
      </w:r>
    </w:p>
    <w:p w:rsidR="00DA499F" w:rsidRDefault="00DA499F" w:rsidP="00F87E56">
      <w:pPr>
        <w:jc w:val="both"/>
        <w:rPr>
          <w:b/>
        </w:rPr>
      </w:pPr>
      <w:r>
        <w:rPr>
          <w:b/>
        </w:rPr>
        <w:t>w ramach Europejskiego Funduszu Społecznego</w:t>
      </w:r>
    </w:p>
    <w:p w:rsidR="00DA499F" w:rsidRDefault="00DA499F" w:rsidP="00307000">
      <w:pPr>
        <w:rPr>
          <w:b/>
        </w:rPr>
      </w:pPr>
    </w:p>
    <w:p w:rsidR="00DA499F" w:rsidRDefault="00DA499F" w:rsidP="009155F8">
      <w:pPr>
        <w:pStyle w:val="ListParagraph"/>
        <w:numPr>
          <w:ilvl w:val="0"/>
          <w:numId w:val="21"/>
        </w:numPr>
      </w:pPr>
      <w:r w:rsidRPr="00360F12">
        <w:t>Układ graficzny i tekstowy Zamawiający ustali z Wykonawcą po podpisaniu zamówienia</w:t>
      </w:r>
    </w:p>
    <w:p w:rsidR="00DA499F" w:rsidRDefault="00DA499F" w:rsidP="00360F12">
      <w:pPr>
        <w:pStyle w:val="ListParagraph"/>
        <w:numPr>
          <w:ilvl w:val="0"/>
          <w:numId w:val="21"/>
        </w:numPr>
      </w:pPr>
      <w:r>
        <w:t xml:space="preserve">Tablice powinny być wykonane zgodnie z zapisami „Wytyczne dotyczące oznaczenia projektów w ramach Programu Operacyjnego Kapitał Ludzki ‘(dostępny na stronie internetowej: </w:t>
      </w:r>
      <w:hyperlink r:id="rId7" w:history="1">
        <w:r w:rsidRPr="00DD15BF">
          <w:rPr>
            <w:rStyle w:val="Hyperlink"/>
          </w:rPr>
          <w:t>http://efs.dolnyslask.pl</w:t>
        </w:r>
      </w:hyperlink>
      <w:r>
        <w:t>)</w:t>
      </w:r>
    </w:p>
    <w:p w:rsidR="00DA499F" w:rsidRDefault="00DA499F" w:rsidP="00360F12">
      <w:pPr>
        <w:pStyle w:val="ListParagraph"/>
        <w:numPr>
          <w:ilvl w:val="0"/>
          <w:numId w:val="21"/>
        </w:numPr>
      </w:pPr>
      <w:r>
        <w:t>Wykonawca dostarczy przedmiot zamówienia i dokona jego montażu na własny koszt.</w:t>
      </w:r>
    </w:p>
    <w:p w:rsidR="00DA499F" w:rsidRDefault="00DA499F" w:rsidP="000156CB">
      <w:pPr>
        <w:pStyle w:val="ListParagraph"/>
      </w:pPr>
    </w:p>
    <w:p w:rsidR="00DA499F" w:rsidRDefault="00DA499F" w:rsidP="000156CB">
      <w:pPr>
        <w:pStyle w:val="ListParagraph"/>
        <w:ind w:left="0"/>
        <w:rPr>
          <w:b/>
        </w:rPr>
      </w:pPr>
      <w:r>
        <w:rPr>
          <w:b/>
        </w:rPr>
        <w:t>V</w:t>
      </w:r>
      <w:r w:rsidRPr="000156CB">
        <w:rPr>
          <w:b/>
        </w:rPr>
        <w:t xml:space="preserve">. </w:t>
      </w:r>
      <w:r>
        <w:rPr>
          <w:b/>
        </w:rPr>
        <w:t>Termin i miejsce wykonania zamówienia;</w:t>
      </w:r>
    </w:p>
    <w:p w:rsidR="00DA499F" w:rsidRPr="000156CB" w:rsidRDefault="00DA499F" w:rsidP="000156CB">
      <w:pPr>
        <w:pStyle w:val="ListParagraph"/>
        <w:ind w:left="0"/>
      </w:pPr>
      <w:r>
        <w:t>1)</w:t>
      </w:r>
      <w:r w:rsidRPr="000156CB">
        <w:t xml:space="preserve"> Termin wykonania zamówi</w:t>
      </w:r>
      <w:r>
        <w:t xml:space="preserve">enia: 14 dni od daty otrzymania </w:t>
      </w:r>
      <w:r w:rsidRPr="000156CB">
        <w:t>umowy</w:t>
      </w:r>
      <w:r>
        <w:t xml:space="preserve">. </w:t>
      </w:r>
    </w:p>
    <w:p w:rsidR="00DA499F" w:rsidRDefault="00DA499F" w:rsidP="000156CB">
      <w:pPr>
        <w:pStyle w:val="ListParagraph"/>
        <w:ind w:left="0"/>
      </w:pPr>
      <w:r>
        <w:t>2)</w:t>
      </w:r>
      <w:r w:rsidRPr="000156CB">
        <w:t xml:space="preserve"> Miejsce dostarczenia i montażu tablic:</w:t>
      </w:r>
    </w:p>
    <w:p w:rsidR="00DA499F" w:rsidRDefault="00DA499F" w:rsidP="009155F8">
      <w:pPr>
        <w:pStyle w:val="ListParagraph"/>
        <w:numPr>
          <w:ilvl w:val="0"/>
          <w:numId w:val="22"/>
        </w:numPr>
      </w:pPr>
      <w:r>
        <w:t>Starostwo Powiatowe w Wołowie, Plac Piastowski 2 56-100 Wołów</w:t>
      </w:r>
    </w:p>
    <w:p w:rsidR="00DA499F" w:rsidRDefault="00DA499F" w:rsidP="000156CB">
      <w:pPr>
        <w:pStyle w:val="ListParagraph"/>
        <w:numPr>
          <w:ilvl w:val="0"/>
          <w:numId w:val="22"/>
        </w:numPr>
      </w:pPr>
      <w:r>
        <w:t>Zespół Placówek Resocjalizacyjnych w Brzegu Dolnym, ul. 1 Maja 21, 56-120 Brzeg Dolny</w:t>
      </w:r>
    </w:p>
    <w:p w:rsidR="00DA499F" w:rsidRDefault="00DA499F" w:rsidP="005A0D7B">
      <w:pPr>
        <w:spacing w:after="0" w:line="240" w:lineRule="auto"/>
        <w:jc w:val="both"/>
      </w:pPr>
      <w:r>
        <w:t>3) Zamawiający potwierdzi wykonanie zamówienia poprzez podpisanie protokołu odbioru przygotowanego przez Zamawiającego.</w:t>
      </w:r>
    </w:p>
    <w:p w:rsidR="00DA499F" w:rsidRDefault="00DA499F" w:rsidP="005A0D7B"/>
    <w:p w:rsidR="00DA499F" w:rsidRPr="00A4008B" w:rsidRDefault="00DA499F" w:rsidP="005A0D7B">
      <w:pPr>
        <w:rPr>
          <w:b/>
        </w:rPr>
      </w:pPr>
      <w:r w:rsidRPr="00A4008B">
        <w:rPr>
          <w:b/>
        </w:rPr>
        <w:t>V</w:t>
      </w:r>
      <w:r>
        <w:rPr>
          <w:b/>
        </w:rPr>
        <w:t>I</w:t>
      </w:r>
      <w:r w:rsidRPr="00A4008B">
        <w:rPr>
          <w:b/>
        </w:rPr>
        <w:t>. Kryterium oceny oferty:</w:t>
      </w:r>
    </w:p>
    <w:p w:rsidR="00DA499F" w:rsidRPr="000156CB" w:rsidRDefault="00DA499F" w:rsidP="009155F8">
      <w:pPr>
        <w:jc w:val="both"/>
      </w:pPr>
      <w:r>
        <w:t>100 % cena. Kryterium oznacza najniższą cenę za wykonanie przedmiotu zamówienia. Oferent przedstawi w ofercie cenę całkowitą brutto obejmującą całość przedmiotu zamówienia, podając ją w zapisie liczbowym i słownie. Cena ofertowa musi zawierać wszystkie koszty związane z realizacją zadania, w tym podatek VAT w ustawowej wysokości, a także inne koszty niezbędne                                     do zrealizowania zamówienia, tj. koszty dostawy i montażu tablic. Cena oferty ma być wyrażona w PLN zgodnie z polskim systemem płatniczym, z dokładnością  do dwóch miejsc po przecinku.</w:t>
      </w:r>
    </w:p>
    <w:p w:rsidR="00DA499F" w:rsidRDefault="00DA499F" w:rsidP="00DB40C5">
      <w:pPr>
        <w:spacing w:after="0" w:line="240" w:lineRule="auto"/>
        <w:jc w:val="both"/>
        <w:rPr>
          <w:b/>
        </w:rPr>
      </w:pPr>
      <w:r>
        <w:rPr>
          <w:b/>
        </w:rPr>
        <w:t>VII. Miejsce, sposób i termin składania ofert:</w:t>
      </w:r>
    </w:p>
    <w:p w:rsidR="00DA499F" w:rsidRDefault="00DA499F" w:rsidP="009155F8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6E6770">
        <w:t>Oferty należy skład</w:t>
      </w:r>
      <w:r>
        <w:t>ać w terminie do dnia :20.02.2013 r., do godz. 15.45.</w:t>
      </w:r>
    </w:p>
    <w:p w:rsidR="00DA499F" w:rsidRPr="006E6770" w:rsidRDefault="00DA499F" w:rsidP="0015529F">
      <w:pPr>
        <w:pStyle w:val="ListParagraph"/>
        <w:spacing w:after="0" w:line="240" w:lineRule="auto"/>
        <w:jc w:val="both"/>
      </w:pPr>
      <w:r>
        <w:t>Decydujące znaczenie dla oceny zachowania powyższego terminu ma data i godzina wpływu oferty do Zamawiającego, a nie data jej wysłania.</w:t>
      </w:r>
    </w:p>
    <w:p w:rsidR="00DA499F" w:rsidRPr="006E6770" w:rsidRDefault="00DA499F" w:rsidP="009155F8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6E6770">
        <w:t>Oferta może być przesłana za pośrednictwem:</w:t>
      </w:r>
    </w:p>
    <w:p w:rsidR="00DA499F" w:rsidRPr="006E6770" w:rsidRDefault="00DA499F" w:rsidP="009155F8">
      <w:pPr>
        <w:pStyle w:val="ListParagraph"/>
        <w:numPr>
          <w:ilvl w:val="0"/>
          <w:numId w:val="27"/>
        </w:numPr>
        <w:spacing w:after="0" w:line="240" w:lineRule="auto"/>
        <w:jc w:val="both"/>
      </w:pPr>
      <w:r w:rsidRPr="006E6770">
        <w:t>Poczty na adres: Starostwo Powiatowe w Wołowie</w:t>
      </w:r>
      <w:r>
        <w:t>, Plac Piastowski 2, 56-100 Wołó</w:t>
      </w:r>
      <w:r w:rsidRPr="006E6770">
        <w:t xml:space="preserve">w </w:t>
      </w:r>
      <w:r>
        <w:t xml:space="preserve">                    </w:t>
      </w:r>
      <w:r w:rsidRPr="006E6770">
        <w:t>z dopiskiem na nieprzejrzystej i zamkniętej kopercie „Zapytanie ofertowe - Wykonanie z dostawą i montażem tablic informacyjnych promujących projekt, pn.”Nadążyć za światem”</w:t>
      </w:r>
    </w:p>
    <w:p w:rsidR="00DA499F" w:rsidRPr="006E6770" w:rsidRDefault="00DA499F" w:rsidP="009155F8">
      <w:pPr>
        <w:pStyle w:val="ListParagraph"/>
        <w:numPr>
          <w:ilvl w:val="0"/>
          <w:numId w:val="27"/>
        </w:numPr>
        <w:spacing w:after="0" w:line="240" w:lineRule="auto"/>
        <w:jc w:val="both"/>
      </w:pPr>
      <w:r w:rsidRPr="006E6770">
        <w:t>Faxu pod numer: 71 380 59 00</w:t>
      </w:r>
    </w:p>
    <w:p w:rsidR="00DA499F" w:rsidRDefault="00DA499F" w:rsidP="009155F8">
      <w:pPr>
        <w:pStyle w:val="ListParagraph"/>
        <w:numPr>
          <w:ilvl w:val="0"/>
          <w:numId w:val="27"/>
        </w:numPr>
        <w:spacing w:after="0" w:line="240" w:lineRule="auto"/>
        <w:jc w:val="both"/>
      </w:pPr>
      <w:r w:rsidRPr="006E6770">
        <w:t xml:space="preserve">Poczty elektronicznej e-mail: </w:t>
      </w:r>
      <w:hyperlink r:id="rId8" w:history="1">
        <w:r w:rsidRPr="00DD15BF">
          <w:rPr>
            <w:rStyle w:val="Hyperlink"/>
          </w:rPr>
          <w:t>edukacja@powiatwolowski.pl</w:t>
        </w:r>
      </w:hyperlink>
    </w:p>
    <w:p w:rsidR="00DA499F" w:rsidRPr="006E6770" w:rsidRDefault="00DA499F" w:rsidP="009155F8">
      <w:pPr>
        <w:pStyle w:val="ListParagraph"/>
        <w:numPr>
          <w:ilvl w:val="0"/>
          <w:numId w:val="27"/>
        </w:numPr>
        <w:spacing w:after="0" w:line="240" w:lineRule="auto"/>
        <w:jc w:val="both"/>
      </w:pPr>
      <w:r>
        <w:t xml:space="preserve">Osobiście w biurze podawczym Starostwa Powiatowego w Wołowie z dopiskiem </w:t>
      </w:r>
      <w:r w:rsidRPr="006E6770">
        <w:t>na nieprzejrzystej i zamkniętej kopercie „Zapytanie ofertowe - Wykonanie z dostawą i montażem tablic informacyjnych promujących projekt, pn.”Nadążyć za światem”</w:t>
      </w:r>
      <w:r>
        <w:t>.</w:t>
      </w:r>
    </w:p>
    <w:p w:rsidR="00DA499F" w:rsidRPr="006E6770" w:rsidRDefault="00DA499F" w:rsidP="006E6770">
      <w:pPr>
        <w:pStyle w:val="ListParagraph"/>
        <w:spacing w:after="0" w:line="240" w:lineRule="auto"/>
        <w:ind w:left="426"/>
        <w:jc w:val="both"/>
      </w:pPr>
    </w:p>
    <w:p w:rsidR="00DA499F" w:rsidRPr="00341DD4" w:rsidRDefault="00DA499F" w:rsidP="00341DD4">
      <w:pPr>
        <w:pStyle w:val="ListParagraph"/>
        <w:spacing w:after="0" w:line="240" w:lineRule="auto"/>
        <w:ind w:left="1440"/>
        <w:jc w:val="both"/>
        <w:rPr>
          <w:b/>
        </w:rPr>
      </w:pPr>
    </w:p>
    <w:p w:rsidR="00DA499F" w:rsidRDefault="00DA499F" w:rsidP="00CC151E">
      <w:pPr>
        <w:spacing w:after="0" w:line="240" w:lineRule="auto"/>
        <w:jc w:val="both"/>
      </w:pPr>
      <w:r>
        <w:t>Wymagany termin realizacji zamówienia: do 14 dni od dnia otrzymania umowy. Dostawca zapewni na koszt własny dostawę do siedziby Zamawiającego wymienionego sprzętu w ilości zgodnej                      z zamówieniem. Zamawiający potwierdzi wykonanie zamówienia poprzez podpisanie protokołu odbioru przygotowanego przez Zamawiającego.</w:t>
      </w: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CC151E">
      <w:pPr>
        <w:spacing w:after="0" w:line="240" w:lineRule="auto"/>
        <w:jc w:val="both"/>
        <w:rPr>
          <w:b/>
        </w:rPr>
      </w:pPr>
      <w:r>
        <w:rPr>
          <w:b/>
        </w:rPr>
        <w:t>VIII. Opis przygotowania oferty</w:t>
      </w:r>
    </w:p>
    <w:p w:rsidR="00DA499F" w:rsidRDefault="00DA499F" w:rsidP="00CC151E">
      <w:pPr>
        <w:spacing w:after="0" w:line="240" w:lineRule="auto"/>
        <w:jc w:val="both"/>
      </w:pPr>
      <w:r>
        <w:t>Zgodnie z formularzem ofertowym stanowiącym załącznik do niniejszego zapytania. Koszty związane    z przygotowaniem oferty ponosi składający ofertę. Ewentualne poprawki w ofercie muszą być naniesione czytelnie oraz opatrzone czytelnym odpisem osoby/osób sporządzających ofertę. Prawidłowe ustalenie stawki podatku VAT należy do obowiązków Dostawcy. Zamawiający nie uzna    za oczywistą pomyłkę  i nie będzie poprawiał błędnie wystawionej stawki podatku VAT.</w:t>
      </w:r>
    </w:p>
    <w:p w:rsidR="00DA499F" w:rsidRDefault="00DA499F" w:rsidP="00CC151E">
      <w:pPr>
        <w:spacing w:after="0" w:line="240" w:lineRule="auto"/>
        <w:jc w:val="both"/>
      </w:pPr>
    </w:p>
    <w:p w:rsidR="00DA499F" w:rsidRPr="005475DB" w:rsidRDefault="00DA499F" w:rsidP="007F564F">
      <w:pPr>
        <w:spacing w:after="0" w:line="240" w:lineRule="auto"/>
        <w:jc w:val="both"/>
        <w:rPr>
          <w:b/>
        </w:rPr>
      </w:pPr>
      <w:r>
        <w:rPr>
          <w:b/>
        </w:rPr>
        <w:t>IX</w:t>
      </w:r>
      <w:r w:rsidRPr="005475DB">
        <w:rPr>
          <w:b/>
        </w:rPr>
        <w:t>. Informacje dotyczące wyboru najkorzystniejszej oferty</w:t>
      </w:r>
    </w:p>
    <w:p w:rsidR="00DA499F" w:rsidRDefault="00DA499F" w:rsidP="007F564F">
      <w:pPr>
        <w:spacing w:after="0" w:line="240" w:lineRule="auto"/>
        <w:jc w:val="both"/>
      </w:pPr>
      <w:r>
        <w:t>Informacja o wyborze najkorzystniejszej oferty zostanie opublikowana na stronie internetowej Zamawiającego, na tablicy ogłoszeń w siedzibie Zamawiającego. Powiadomieni zostaną również oferenci, którzy złożyli oferty w danym postępowaniu o udzielenie zamówienia (za pośrednictwem poczty lub drogą elektroniczną lub telefonicznie).</w:t>
      </w:r>
    </w:p>
    <w:p w:rsidR="00DA499F" w:rsidRDefault="00DA499F" w:rsidP="007F564F">
      <w:pPr>
        <w:spacing w:after="0" w:line="240" w:lineRule="auto"/>
        <w:jc w:val="both"/>
        <w:rPr>
          <w:b/>
        </w:rPr>
      </w:pPr>
    </w:p>
    <w:p w:rsidR="00DA499F" w:rsidRPr="005475DB" w:rsidRDefault="00DA499F" w:rsidP="007F564F">
      <w:pPr>
        <w:spacing w:after="0" w:line="240" w:lineRule="auto"/>
        <w:jc w:val="both"/>
        <w:rPr>
          <w:b/>
        </w:rPr>
      </w:pPr>
      <w:r>
        <w:rPr>
          <w:b/>
        </w:rPr>
        <w:t>X</w:t>
      </w:r>
      <w:r w:rsidRPr="005475DB">
        <w:rPr>
          <w:b/>
        </w:rPr>
        <w:t>. Osoba wyznaczona do kontaktów w ramach ww. zadania ze strony Zamawiającego (tel. e-mail, fax)</w:t>
      </w:r>
    </w:p>
    <w:p w:rsidR="00DA499F" w:rsidRDefault="00DA499F" w:rsidP="007F564F">
      <w:pPr>
        <w:spacing w:after="0" w:line="240" w:lineRule="auto"/>
        <w:jc w:val="both"/>
      </w:pPr>
    </w:p>
    <w:p w:rsidR="00DA499F" w:rsidRDefault="00DA499F" w:rsidP="007F564F">
      <w:pPr>
        <w:spacing w:after="0" w:line="240" w:lineRule="auto"/>
        <w:jc w:val="both"/>
      </w:pPr>
      <w:r>
        <w:t xml:space="preserve">Barbara Głowiszyn: e-mail: </w:t>
      </w:r>
      <w:hyperlink r:id="rId9" w:history="1">
        <w:r w:rsidRPr="0046637C">
          <w:rPr>
            <w:rStyle w:val="Hyperlink"/>
          </w:rPr>
          <w:t>barbara.glowiszyn@powiatwolowski.pl</w:t>
        </w:r>
      </w:hyperlink>
      <w:r>
        <w:t>, tel. 71 380 59 14</w:t>
      </w:r>
    </w:p>
    <w:p w:rsidR="00DA499F" w:rsidRDefault="00DA499F" w:rsidP="00CC151E">
      <w:pPr>
        <w:spacing w:after="0" w:line="240" w:lineRule="auto"/>
        <w:jc w:val="both"/>
      </w:pPr>
    </w:p>
    <w:p w:rsidR="00DA499F" w:rsidRPr="00FF6696" w:rsidRDefault="00DA499F" w:rsidP="001E4606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lang w:eastAsia="pl-PL"/>
        </w:rPr>
      </w:pPr>
      <w:r w:rsidRPr="00FF6696">
        <w:rPr>
          <w:b/>
        </w:rPr>
        <w:t>X</w:t>
      </w:r>
      <w:r>
        <w:rPr>
          <w:b/>
        </w:rPr>
        <w:t>I</w:t>
      </w:r>
      <w:r w:rsidRPr="00FF6696">
        <w:rPr>
          <w:b/>
        </w:rPr>
        <w:t>.</w:t>
      </w:r>
      <w:r w:rsidRPr="00FF6696">
        <w:rPr>
          <w:rFonts w:cs="Times"/>
          <w:b/>
          <w:bCs/>
          <w:lang w:eastAsia="pl-PL"/>
        </w:rPr>
        <w:t xml:space="preserve"> Pozostałe informacje:</w:t>
      </w:r>
    </w:p>
    <w:p w:rsidR="00DA499F" w:rsidRPr="00FF6696" w:rsidRDefault="00DA499F" w:rsidP="001E4606">
      <w:pPr>
        <w:autoSpaceDE w:val="0"/>
        <w:autoSpaceDN w:val="0"/>
        <w:adjustRightInd w:val="0"/>
        <w:spacing w:after="0" w:line="240" w:lineRule="auto"/>
        <w:rPr>
          <w:rFonts w:cs="Times"/>
          <w:lang w:eastAsia="pl-PL"/>
        </w:rPr>
      </w:pPr>
      <w:r w:rsidRPr="00FF6696">
        <w:rPr>
          <w:rFonts w:cs="Times"/>
          <w:lang w:eastAsia="pl-PL"/>
        </w:rPr>
        <w:t>Zamawiaj</w:t>
      </w:r>
      <w:r w:rsidRPr="00FF6696">
        <w:rPr>
          <w:rFonts w:eastAsia="TimesNewRoman" w:cs="TimesNewRoman"/>
          <w:lang w:eastAsia="pl-PL"/>
        </w:rPr>
        <w:t>ą</w:t>
      </w:r>
      <w:r w:rsidRPr="00FF6696">
        <w:rPr>
          <w:rFonts w:cs="Times"/>
          <w:lang w:eastAsia="pl-PL"/>
        </w:rPr>
        <w:t>cy zastrzega sobie prawo do:</w:t>
      </w:r>
    </w:p>
    <w:p w:rsidR="00DA499F" w:rsidRPr="00FF6696" w:rsidRDefault="00DA499F" w:rsidP="001E4606">
      <w:pPr>
        <w:autoSpaceDE w:val="0"/>
        <w:autoSpaceDN w:val="0"/>
        <w:adjustRightInd w:val="0"/>
        <w:spacing w:after="0" w:line="240" w:lineRule="auto"/>
        <w:rPr>
          <w:rFonts w:cs="Times"/>
          <w:lang w:eastAsia="pl-PL"/>
        </w:rPr>
      </w:pPr>
      <w:r w:rsidRPr="00FF6696">
        <w:rPr>
          <w:rFonts w:cs="Times"/>
          <w:lang w:eastAsia="pl-PL"/>
        </w:rPr>
        <w:t>- zmiany lub odwołania niniejszego ogłoszenia,</w:t>
      </w:r>
    </w:p>
    <w:p w:rsidR="00DA499F" w:rsidRPr="00FF6696" w:rsidRDefault="00DA499F" w:rsidP="001E4606">
      <w:pPr>
        <w:autoSpaceDE w:val="0"/>
        <w:autoSpaceDN w:val="0"/>
        <w:adjustRightInd w:val="0"/>
        <w:spacing w:after="0" w:line="240" w:lineRule="auto"/>
        <w:rPr>
          <w:rFonts w:cs="Times"/>
          <w:lang w:eastAsia="pl-PL"/>
        </w:rPr>
      </w:pPr>
      <w:r w:rsidRPr="00FF6696">
        <w:rPr>
          <w:rFonts w:cs="Times"/>
          <w:lang w:eastAsia="pl-PL"/>
        </w:rPr>
        <w:t>- zmiany warunków lub terminów prowadzonego post</w:t>
      </w:r>
      <w:r w:rsidRPr="00FF6696">
        <w:rPr>
          <w:rFonts w:eastAsia="TimesNewRoman" w:cs="TimesNewRoman"/>
          <w:lang w:eastAsia="pl-PL"/>
        </w:rPr>
        <w:t>ę</w:t>
      </w:r>
      <w:r w:rsidRPr="00FF6696">
        <w:rPr>
          <w:rFonts w:cs="Times"/>
          <w:lang w:eastAsia="pl-PL"/>
        </w:rPr>
        <w:t>powania ofertowego,</w:t>
      </w:r>
    </w:p>
    <w:p w:rsidR="00DA499F" w:rsidRPr="00FF6696" w:rsidRDefault="00DA499F" w:rsidP="001E460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lang w:eastAsia="pl-PL"/>
        </w:rPr>
      </w:pPr>
      <w:r w:rsidRPr="00FF6696">
        <w:rPr>
          <w:rFonts w:cs="Times"/>
          <w:lang w:eastAsia="pl-PL"/>
        </w:rPr>
        <w:t>- uniewa</w:t>
      </w:r>
      <w:r>
        <w:rPr>
          <w:rFonts w:eastAsia="TimesNewRoman"/>
          <w:lang w:eastAsia="pl-PL"/>
        </w:rPr>
        <w:t>ż</w:t>
      </w:r>
      <w:r w:rsidRPr="00FF6696">
        <w:rPr>
          <w:rFonts w:cs="Times"/>
          <w:lang w:eastAsia="pl-PL"/>
        </w:rPr>
        <w:t>nienia post</w:t>
      </w:r>
      <w:r w:rsidRPr="00FF6696">
        <w:rPr>
          <w:rFonts w:eastAsia="TimesNewRoman" w:cs="TimesNewRoman"/>
          <w:lang w:eastAsia="pl-PL"/>
        </w:rPr>
        <w:t>ę</w:t>
      </w:r>
      <w:r w:rsidRPr="00FF6696">
        <w:rPr>
          <w:rFonts w:cs="Times"/>
          <w:lang w:eastAsia="pl-PL"/>
        </w:rPr>
        <w:t>powania na ka</w:t>
      </w:r>
      <w:r>
        <w:rPr>
          <w:rFonts w:eastAsia="TimesNewRoman"/>
          <w:lang w:eastAsia="pl-PL"/>
        </w:rPr>
        <w:t>ż</w:t>
      </w:r>
      <w:r>
        <w:rPr>
          <w:rFonts w:cs="Times"/>
          <w:lang w:eastAsia="pl-PL"/>
        </w:rPr>
        <w:t>dym jego etapie bez podania prz</w:t>
      </w:r>
      <w:r w:rsidRPr="00FF6696">
        <w:rPr>
          <w:rFonts w:cs="Times"/>
          <w:lang w:eastAsia="pl-PL"/>
        </w:rPr>
        <w:t>yczyny, a tak</w:t>
      </w:r>
      <w:r>
        <w:rPr>
          <w:rFonts w:eastAsia="TimesNewRoman"/>
          <w:lang w:eastAsia="pl-PL"/>
        </w:rPr>
        <w:t>ż</w:t>
      </w:r>
      <w:r w:rsidRPr="00FF6696">
        <w:rPr>
          <w:rFonts w:cs="Times"/>
          <w:lang w:eastAsia="pl-PL"/>
        </w:rPr>
        <w:t>e do</w:t>
      </w:r>
      <w:r>
        <w:rPr>
          <w:rFonts w:cs="Times"/>
          <w:lang w:eastAsia="pl-PL"/>
        </w:rPr>
        <w:t xml:space="preserve"> </w:t>
      </w:r>
      <w:r w:rsidRPr="00FF6696">
        <w:rPr>
          <w:rFonts w:cs="Times"/>
          <w:lang w:eastAsia="pl-PL"/>
        </w:rPr>
        <w:t>pozostawienia post</w:t>
      </w:r>
      <w:r w:rsidRPr="00FF6696">
        <w:rPr>
          <w:rFonts w:eastAsia="TimesNewRoman" w:cs="TimesNewRoman"/>
          <w:lang w:eastAsia="pl-PL"/>
        </w:rPr>
        <w:t>ę</w:t>
      </w:r>
      <w:r w:rsidRPr="00FF6696">
        <w:rPr>
          <w:rFonts w:cs="Times"/>
          <w:lang w:eastAsia="pl-PL"/>
        </w:rPr>
        <w:t>powania bez wyboru oferty.</w:t>
      </w: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CC151E">
      <w:pPr>
        <w:spacing w:after="0" w:line="240" w:lineRule="auto"/>
        <w:jc w:val="both"/>
      </w:pPr>
      <w:r>
        <w:t xml:space="preserve">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DA499F" w:rsidRDefault="00DA499F" w:rsidP="00CC151E">
      <w:pPr>
        <w:spacing w:after="0" w:line="240" w:lineRule="auto"/>
        <w:jc w:val="both"/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/-/ Marek Gajos</w:t>
      </w: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CC151E">
      <w:pPr>
        <w:spacing w:after="0" w:line="240" w:lineRule="auto"/>
        <w:jc w:val="both"/>
      </w:pPr>
      <w:r>
        <w:t>Załączniki:</w:t>
      </w:r>
    </w:p>
    <w:p w:rsidR="00DA499F" w:rsidRDefault="00DA499F" w:rsidP="003C6A6B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Formularz oferty</w:t>
      </w:r>
    </w:p>
    <w:p w:rsidR="00DA499F" w:rsidRDefault="00DA499F" w:rsidP="003C6A6B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Wzór umowy</w:t>
      </w: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  <w:r w:rsidRPr="001E4606">
        <w:t xml:space="preserve">                                                                                                                               </w:t>
      </w: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Default="00DA499F" w:rsidP="004A4E79">
      <w:pPr>
        <w:spacing w:after="0" w:line="240" w:lineRule="auto"/>
        <w:jc w:val="both"/>
      </w:pPr>
    </w:p>
    <w:p w:rsidR="00DA499F" w:rsidRPr="001E4606" w:rsidRDefault="00DA499F" w:rsidP="004A4E79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</w:t>
      </w:r>
      <w:r w:rsidRPr="001E4606">
        <w:t xml:space="preserve">   Załącznik nr 1 </w:t>
      </w:r>
    </w:p>
    <w:p w:rsidR="00DA499F" w:rsidRPr="001E4606" w:rsidRDefault="00DA499F" w:rsidP="003C6A6B">
      <w:pPr>
        <w:spacing w:after="0" w:line="240" w:lineRule="auto"/>
        <w:ind w:left="5664" w:firstLine="708"/>
        <w:jc w:val="both"/>
      </w:pPr>
      <w:r w:rsidRPr="001E4606">
        <w:t xml:space="preserve">do zapytania ofertowego </w:t>
      </w:r>
    </w:p>
    <w:p w:rsidR="00DA499F" w:rsidRPr="001E4606" w:rsidRDefault="00DA499F" w:rsidP="005475DB">
      <w:pPr>
        <w:spacing w:after="0" w:line="240" w:lineRule="auto"/>
        <w:ind w:left="5664"/>
        <w:jc w:val="both"/>
      </w:pPr>
      <w:r>
        <w:t xml:space="preserve">               z dnia 14.02.2013 r.</w:t>
      </w:r>
      <w:r w:rsidRPr="001E4606">
        <w:t xml:space="preserve"> r.</w:t>
      </w:r>
    </w:p>
    <w:p w:rsidR="00DA499F" w:rsidRDefault="00DA499F" w:rsidP="00CC151E">
      <w:pPr>
        <w:spacing w:after="0" w:line="240" w:lineRule="auto"/>
        <w:jc w:val="both"/>
      </w:pPr>
    </w:p>
    <w:p w:rsidR="00DA499F" w:rsidRDefault="00DA499F" w:rsidP="005475DB">
      <w:pPr>
        <w:spacing w:after="0" w:line="240" w:lineRule="auto"/>
        <w:jc w:val="center"/>
        <w:rPr>
          <w:b/>
        </w:rPr>
      </w:pPr>
      <w:r w:rsidRPr="005475DB">
        <w:rPr>
          <w:b/>
        </w:rPr>
        <w:t>FORMULARZ OFERTOWY</w:t>
      </w:r>
    </w:p>
    <w:p w:rsidR="00DA499F" w:rsidRDefault="00DA499F" w:rsidP="005475DB">
      <w:pPr>
        <w:spacing w:after="0" w:line="240" w:lineRule="auto"/>
        <w:jc w:val="both"/>
        <w:rPr>
          <w:b/>
        </w:rPr>
      </w:pPr>
    </w:p>
    <w:p w:rsidR="00DA499F" w:rsidRDefault="00DA499F" w:rsidP="005475DB">
      <w:pPr>
        <w:spacing w:after="0" w:line="240" w:lineRule="auto"/>
        <w:jc w:val="both"/>
      </w:pPr>
      <w:r>
        <w:rPr>
          <w:b/>
        </w:rPr>
        <w:t xml:space="preserve">Nazwa Wykonawcy: </w:t>
      </w:r>
      <w:r w:rsidRPr="005475DB">
        <w:t>…………………………………………………………………………………………………………………………</w:t>
      </w:r>
      <w:r>
        <w:t>..</w:t>
      </w:r>
    </w:p>
    <w:p w:rsidR="00DA499F" w:rsidRDefault="00DA499F" w:rsidP="005475DB">
      <w:pPr>
        <w:spacing w:after="0" w:line="240" w:lineRule="auto"/>
        <w:jc w:val="both"/>
      </w:pPr>
      <w:r w:rsidRPr="005475DB">
        <w:rPr>
          <w:b/>
        </w:rPr>
        <w:t>Adres:</w:t>
      </w:r>
      <w:r>
        <w:t xml:space="preserve"> ………………………………………………………………………………………………………………………………………………….</w:t>
      </w:r>
    </w:p>
    <w:p w:rsidR="00DA499F" w:rsidRDefault="00DA499F" w:rsidP="005475DB">
      <w:pPr>
        <w:spacing w:after="0" w:line="240" w:lineRule="auto"/>
        <w:jc w:val="both"/>
      </w:pPr>
      <w:r w:rsidRPr="005475DB">
        <w:rPr>
          <w:b/>
        </w:rPr>
        <w:t>Nr telefonu/fax-u</w:t>
      </w:r>
      <w:r>
        <w:t xml:space="preserve"> ………………………………………………………………………………………………………………………………</w:t>
      </w:r>
    </w:p>
    <w:p w:rsidR="00DA499F" w:rsidRDefault="00DA499F" w:rsidP="005475DB">
      <w:pPr>
        <w:spacing w:after="0" w:line="240" w:lineRule="auto"/>
        <w:jc w:val="both"/>
      </w:pPr>
      <w:r w:rsidRPr="005475DB">
        <w:rPr>
          <w:b/>
        </w:rPr>
        <w:t>NIP</w:t>
      </w:r>
      <w:r>
        <w:t xml:space="preserve"> ………………………………………………………………………………………………………………………………………………………</w:t>
      </w:r>
    </w:p>
    <w:p w:rsidR="00DA499F" w:rsidRDefault="00DA499F" w:rsidP="005475DB">
      <w:pPr>
        <w:spacing w:after="0" w:line="240" w:lineRule="auto"/>
        <w:jc w:val="both"/>
      </w:pPr>
      <w:r w:rsidRPr="005475DB">
        <w:rPr>
          <w:b/>
        </w:rPr>
        <w:t>Osoby upoważnione do reprezentowania Wykonawcy</w:t>
      </w:r>
      <w:r>
        <w:rPr>
          <w:b/>
        </w:rPr>
        <w:t xml:space="preserve"> </w:t>
      </w:r>
      <w:r w:rsidRPr="005475DB">
        <w:t>…………………….………………………………………………</w:t>
      </w:r>
    </w:p>
    <w:p w:rsidR="00DA499F" w:rsidRDefault="00DA499F" w:rsidP="005475DB">
      <w:pPr>
        <w:spacing w:after="0" w:line="240" w:lineRule="auto"/>
        <w:jc w:val="both"/>
      </w:pPr>
    </w:p>
    <w:p w:rsidR="00DA499F" w:rsidRDefault="00DA499F" w:rsidP="005475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5475DB">
        <w:rPr>
          <w:b/>
        </w:rPr>
        <w:t>Szczegółowy opis przedmiotu zamówienia:</w:t>
      </w:r>
    </w:p>
    <w:p w:rsidR="00DA499F" w:rsidRDefault="00DA499F" w:rsidP="00955153">
      <w:pPr>
        <w:pStyle w:val="ListParagraph"/>
        <w:spacing w:after="0" w:line="240" w:lineRule="auto"/>
        <w:jc w:val="both"/>
        <w:rPr>
          <w:b/>
        </w:rPr>
      </w:pPr>
    </w:p>
    <w:p w:rsidR="00DA499F" w:rsidRPr="00464EA9" w:rsidRDefault="00DA499F" w:rsidP="00955153">
      <w:pPr>
        <w:spacing w:after="0" w:line="240" w:lineRule="auto"/>
        <w:jc w:val="both"/>
      </w:pPr>
      <w:r>
        <w:t>Przedmiotem zamówienia jest  wykonanie z dostawą i montażem 2 sztuk tablic informacyjnych promujących projekt pn. „Nadążyć za światem”, zgodnie z poniższą specyfikacją:</w:t>
      </w:r>
    </w:p>
    <w:p w:rsidR="00DA499F" w:rsidRDefault="00DA499F" w:rsidP="00955153">
      <w:pPr>
        <w:spacing w:after="0" w:line="240" w:lineRule="auto"/>
        <w:jc w:val="both"/>
      </w:pPr>
    </w:p>
    <w:p w:rsidR="00DA499F" w:rsidRDefault="00DA499F" w:rsidP="00955153">
      <w:pPr>
        <w:spacing w:after="0" w:line="240" w:lineRule="auto"/>
        <w:jc w:val="both"/>
        <w:rPr>
          <w:b/>
        </w:rPr>
      </w:pPr>
      <w:r>
        <w:rPr>
          <w:b/>
        </w:rPr>
        <w:t>Tablica informacyjna (2 szt.):</w:t>
      </w:r>
    </w:p>
    <w:p w:rsidR="00DA499F" w:rsidRDefault="00DA499F" w:rsidP="00830172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Wymiary 40 cm (wys.) x 60 cm (szer.), druk: pełen kolor, pokryty laminatem ;</w:t>
      </w:r>
    </w:p>
    <w:p w:rsidR="00DA499F" w:rsidRDefault="00DA499F" w:rsidP="009155F8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Tablica powinna być wykonana z materiału trwałego i odpornego na warunki atmosferyczne;</w:t>
      </w:r>
    </w:p>
    <w:p w:rsidR="00DA499F" w:rsidRDefault="00DA499F" w:rsidP="009155F8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Napisy na tablicy powinny zostać wykonane w sposób czytelny i trwały;</w:t>
      </w:r>
    </w:p>
    <w:p w:rsidR="00DA499F" w:rsidRDefault="00DA499F" w:rsidP="009155F8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Tablica obligatoryjnie musi zawierać  następujące treści  i logotypy graficzne :</w:t>
      </w:r>
    </w:p>
    <w:p w:rsidR="00DA499F" w:rsidRDefault="00DA499F" w:rsidP="009155F8">
      <w:pPr>
        <w:pStyle w:val="ListParagraph"/>
        <w:numPr>
          <w:ilvl w:val="0"/>
          <w:numId w:val="29"/>
        </w:numPr>
        <w:spacing w:after="0" w:line="240" w:lineRule="auto"/>
        <w:jc w:val="both"/>
      </w:pPr>
      <w:r>
        <w:t>Logo Programu Operacyjnego Kapitał Ludzki;</w:t>
      </w:r>
    </w:p>
    <w:p w:rsidR="00DA499F" w:rsidRDefault="00DA499F" w:rsidP="009155F8">
      <w:pPr>
        <w:pStyle w:val="ListParagraph"/>
        <w:numPr>
          <w:ilvl w:val="0"/>
          <w:numId w:val="29"/>
        </w:numPr>
        <w:spacing w:after="0" w:line="240" w:lineRule="auto"/>
        <w:jc w:val="both"/>
      </w:pPr>
      <w:r>
        <w:t>Logo Unii Europejskiej ze słownym odwołaniem do Unii Europejskiej i Europejskiego Funduszu Społecznego;</w:t>
      </w:r>
    </w:p>
    <w:p w:rsidR="00DA499F" w:rsidRDefault="00DA499F" w:rsidP="00022B31">
      <w:pPr>
        <w:pStyle w:val="ListParagraph"/>
        <w:numPr>
          <w:ilvl w:val="0"/>
          <w:numId w:val="29"/>
        </w:numPr>
        <w:spacing w:after="0" w:line="240" w:lineRule="auto"/>
        <w:jc w:val="both"/>
      </w:pPr>
      <w:r>
        <w:t>Herb Powiatu Wołowskiego (pomiędzy logami PO KL i UE)</w:t>
      </w:r>
    </w:p>
    <w:p w:rsidR="00DA499F" w:rsidRDefault="00DA499F" w:rsidP="009155F8">
      <w:pPr>
        <w:pStyle w:val="ListParagraph"/>
        <w:numPr>
          <w:ilvl w:val="0"/>
          <w:numId w:val="29"/>
        </w:numPr>
        <w:spacing w:after="0" w:line="240" w:lineRule="auto"/>
        <w:jc w:val="both"/>
      </w:pPr>
      <w:r>
        <w:t>Tekst ( w kolorze czarnym) wg poniższych danych:</w:t>
      </w:r>
    </w:p>
    <w:p w:rsidR="00DA499F" w:rsidRDefault="00DA499F" w:rsidP="00955153">
      <w:pPr>
        <w:pStyle w:val="ListParagraph"/>
        <w:spacing w:after="0" w:line="240" w:lineRule="auto"/>
        <w:ind w:left="1440"/>
        <w:jc w:val="both"/>
      </w:pPr>
    </w:p>
    <w:p w:rsidR="00DA499F" w:rsidRDefault="00DA499F" w:rsidP="00955153">
      <w:pPr>
        <w:spacing w:after="0" w:line="240" w:lineRule="auto"/>
        <w:jc w:val="both"/>
        <w:rPr>
          <w:b/>
        </w:rPr>
      </w:pPr>
      <w:r>
        <w:t xml:space="preserve">  </w:t>
      </w:r>
      <w:r w:rsidRPr="00232941">
        <w:rPr>
          <w:b/>
        </w:rPr>
        <w:t>Nazwa Beneficjenta projektu</w:t>
      </w:r>
    </w:p>
    <w:p w:rsidR="00DA499F" w:rsidRPr="00232941" w:rsidRDefault="00DA499F" w:rsidP="00955153">
      <w:pPr>
        <w:spacing w:after="0" w:line="240" w:lineRule="auto"/>
        <w:jc w:val="both"/>
        <w:rPr>
          <w:b/>
        </w:rPr>
      </w:pPr>
    </w:p>
    <w:p w:rsidR="00DA499F" w:rsidRDefault="00DA499F" w:rsidP="00955153">
      <w:pPr>
        <w:rPr>
          <w:b/>
        </w:rPr>
      </w:pPr>
      <w:r>
        <w:rPr>
          <w:b/>
        </w:rPr>
        <w:t xml:space="preserve">   Tytuł projektu: „ Nadążyć za światem”.</w:t>
      </w:r>
    </w:p>
    <w:p w:rsidR="00DA499F" w:rsidRDefault="00DA499F" w:rsidP="00955153">
      <w:pPr>
        <w:rPr>
          <w:b/>
        </w:rPr>
      </w:pPr>
      <w:r>
        <w:rPr>
          <w:b/>
        </w:rPr>
        <w:t xml:space="preserve">   Priorytet  IX . Rozwój wykształcenia i kompetencji w regionach.</w:t>
      </w:r>
    </w:p>
    <w:p w:rsidR="00DA499F" w:rsidRDefault="00DA499F" w:rsidP="00955153">
      <w:pPr>
        <w:rPr>
          <w:b/>
        </w:rPr>
      </w:pPr>
    </w:p>
    <w:p w:rsidR="00DA499F" w:rsidRDefault="00DA499F" w:rsidP="00955153">
      <w:pPr>
        <w:rPr>
          <w:b/>
        </w:rPr>
      </w:pPr>
      <w:r>
        <w:rPr>
          <w:b/>
        </w:rPr>
        <w:t>Działanie: 9.1. Wyrównywanie szans edukacyjnych i zapewnienie wysokiej jakości usług          edukacyjnych świadczonych w systemie oświaty.</w:t>
      </w:r>
    </w:p>
    <w:p w:rsidR="00DA499F" w:rsidRDefault="00DA499F" w:rsidP="00955153">
      <w:pPr>
        <w:rPr>
          <w:b/>
        </w:rPr>
      </w:pPr>
      <w:r>
        <w:rPr>
          <w:b/>
        </w:rPr>
        <w:t>Poddziałanie 9.1.2. Wyrównywanie szans edukacyjnych uczniów z grup o utrudnionym dostępie do edukacji oraz zmniejszanie różnic w jakości usług edukacyjnych</w:t>
      </w:r>
    </w:p>
    <w:p w:rsidR="00DA499F" w:rsidRDefault="00DA499F" w:rsidP="00955153">
      <w:pPr>
        <w:rPr>
          <w:b/>
        </w:rPr>
      </w:pPr>
      <w:r>
        <w:rPr>
          <w:b/>
        </w:rPr>
        <w:t>Numer projektu: POKL 09.01.02-02-033/12</w:t>
      </w:r>
    </w:p>
    <w:p w:rsidR="00DA499F" w:rsidRDefault="00DA499F" w:rsidP="00955153">
      <w:pPr>
        <w:rPr>
          <w:b/>
        </w:rPr>
      </w:pPr>
      <w:r>
        <w:rPr>
          <w:b/>
        </w:rPr>
        <w:t>Wartość projektu: 149 393,50 zł</w:t>
      </w:r>
    </w:p>
    <w:p w:rsidR="00DA499F" w:rsidRDefault="00DA499F" w:rsidP="00232941">
      <w:pPr>
        <w:jc w:val="center"/>
        <w:rPr>
          <w:b/>
        </w:rPr>
      </w:pPr>
      <w:r>
        <w:rPr>
          <w:b/>
        </w:rPr>
        <w:t xml:space="preserve">Projekt współfinansowany ze środków Unii Europejskiej </w:t>
      </w:r>
    </w:p>
    <w:p w:rsidR="00DA499F" w:rsidRDefault="00DA499F" w:rsidP="00232941">
      <w:pPr>
        <w:jc w:val="center"/>
        <w:rPr>
          <w:b/>
        </w:rPr>
      </w:pPr>
      <w:r>
        <w:rPr>
          <w:b/>
        </w:rPr>
        <w:t xml:space="preserve">w ramach Europejskiego Funduszu Społecznego </w:t>
      </w:r>
    </w:p>
    <w:p w:rsidR="00DA499F" w:rsidRDefault="00DA499F" w:rsidP="00955153">
      <w:pPr>
        <w:rPr>
          <w:b/>
        </w:rPr>
      </w:pPr>
    </w:p>
    <w:p w:rsidR="00DA499F" w:rsidRDefault="00DA499F" w:rsidP="009155F8">
      <w:pPr>
        <w:pStyle w:val="ListParagraph"/>
        <w:numPr>
          <w:ilvl w:val="0"/>
          <w:numId w:val="30"/>
        </w:numPr>
      </w:pPr>
      <w:r w:rsidRPr="00360F12">
        <w:t>Układ graficzny i tekstowy Zamawiający ustali z Wy</w:t>
      </w:r>
      <w:r>
        <w:t>konawcą po podpisaniu umowy</w:t>
      </w:r>
    </w:p>
    <w:p w:rsidR="00DA499F" w:rsidRDefault="00DA499F" w:rsidP="009155F8">
      <w:pPr>
        <w:pStyle w:val="ListParagraph"/>
        <w:numPr>
          <w:ilvl w:val="0"/>
          <w:numId w:val="30"/>
        </w:numPr>
      </w:pPr>
      <w:r>
        <w:t xml:space="preserve">Tablice powinny być wykonane zgodnie z zapisami „Wytyczne dotyczące oznaczenia projektów w ramach Programu Operacyjnego Kapitał Ludzki ‘(dostępny na stronie internetowej: </w:t>
      </w:r>
      <w:hyperlink r:id="rId10" w:history="1">
        <w:r w:rsidRPr="00DD15BF">
          <w:rPr>
            <w:rStyle w:val="Hyperlink"/>
          </w:rPr>
          <w:t>http://efs.dolnyslask.pl</w:t>
        </w:r>
      </w:hyperlink>
      <w:r>
        <w:t>)</w:t>
      </w:r>
    </w:p>
    <w:p w:rsidR="00DA499F" w:rsidRDefault="00DA499F" w:rsidP="009155F8">
      <w:pPr>
        <w:pStyle w:val="ListParagraph"/>
        <w:numPr>
          <w:ilvl w:val="0"/>
          <w:numId w:val="30"/>
        </w:numPr>
      </w:pPr>
      <w:r>
        <w:t>Wykonawca dostarczy przedmiot zamówienia i dokona jego montażu na własny koszt.</w:t>
      </w:r>
    </w:p>
    <w:p w:rsidR="00DA499F" w:rsidRDefault="00DA499F" w:rsidP="00955153">
      <w:pPr>
        <w:pStyle w:val="ListParagraph"/>
      </w:pPr>
    </w:p>
    <w:p w:rsidR="00DA499F" w:rsidRDefault="00DA499F" w:rsidP="00D63C6E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D63C6E">
        <w:rPr>
          <w:b/>
        </w:rPr>
        <w:t>Termin wykonania zamówienia:</w:t>
      </w:r>
      <w:r>
        <w:t xml:space="preserve"> 14 dni od dnia otrzymania umowy.</w:t>
      </w:r>
    </w:p>
    <w:p w:rsidR="00DA499F" w:rsidRDefault="00DA499F" w:rsidP="00D63C6E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D63C6E">
        <w:rPr>
          <w:b/>
        </w:rPr>
        <w:t>Termin związania ofertą</w:t>
      </w:r>
      <w:r>
        <w:t>: 14 dni licząc od dnia upływu składania oferty.</w:t>
      </w:r>
    </w:p>
    <w:p w:rsidR="00DA499F" w:rsidRPr="00245F83" w:rsidRDefault="00DA499F" w:rsidP="00245F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63C6E">
        <w:rPr>
          <w:b/>
        </w:rPr>
        <w:t>Przedm</w:t>
      </w:r>
      <w:r>
        <w:rPr>
          <w:b/>
        </w:rPr>
        <w:t>iot zapytania ofertowego z dnia 14.02.2013 r.</w:t>
      </w:r>
      <w:r w:rsidRPr="00D63C6E">
        <w:rPr>
          <w:b/>
        </w:rPr>
        <w:t xml:space="preserve"> r. oferujemy wykonać za cenę:</w:t>
      </w:r>
    </w:p>
    <w:p w:rsidR="00DA499F" w:rsidRDefault="00DA499F" w:rsidP="0017633E">
      <w:pPr>
        <w:pStyle w:val="ListParagraph"/>
        <w:spacing w:after="0" w:line="240" w:lineRule="auto"/>
        <w:jc w:val="both"/>
        <w:rPr>
          <w:b/>
        </w:rPr>
      </w:pPr>
    </w:p>
    <w:p w:rsidR="00DA499F" w:rsidRDefault="00DA499F" w:rsidP="0017633E">
      <w:pPr>
        <w:pStyle w:val="ListParagraph"/>
        <w:numPr>
          <w:ilvl w:val="0"/>
          <w:numId w:val="16"/>
        </w:numPr>
        <w:spacing w:after="0" w:line="360" w:lineRule="auto"/>
        <w:jc w:val="both"/>
      </w:pPr>
      <w:r>
        <w:t>Wartość netto: ………………………………PLN  (słownie: …………………………………………………………….</w:t>
      </w:r>
    </w:p>
    <w:p w:rsidR="00DA499F" w:rsidRDefault="00DA499F" w:rsidP="0017633E">
      <w:pPr>
        <w:pStyle w:val="ListParagraph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…………………………………………………………………………………………………………………………………………….),</w:t>
      </w:r>
    </w:p>
    <w:p w:rsidR="00DA499F" w:rsidRDefault="00DA499F" w:rsidP="0017633E">
      <w:pPr>
        <w:pStyle w:val="ListParagraph"/>
        <w:numPr>
          <w:ilvl w:val="0"/>
          <w:numId w:val="16"/>
        </w:numPr>
        <w:spacing w:after="0" w:line="360" w:lineRule="auto"/>
        <w:jc w:val="both"/>
      </w:pPr>
      <w:r>
        <w:t>Wartość podatku VAT: ………………………………PLN  (słownie: ………………………………………………….</w:t>
      </w:r>
    </w:p>
    <w:p w:rsidR="00DA499F" w:rsidRDefault="00DA499F" w:rsidP="0017633E">
      <w:pPr>
        <w:pStyle w:val="ListParagraph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…………………………………………………………………………………………………………………………………………….),</w:t>
      </w:r>
    </w:p>
    <w:p w:rsidR="00DA499F" w:rsidRDefault="00DA499F" w:rsidP="0017633E">
      <w:pPr>
        <w:pStyle w:val="ListParagraph"/>
        <w:numPr>
          <w:ilvl w:val="0"/>
          <w:numId w:val="16"/>
        </w:numPr>
        <w:spacing w:after="0" w:line="360" w:lineRule="auto"/>
        <w:jc w:val="both"/>
      </w:pPr>
      <w:r>
        <w:t>Wartość brutto: ………………………………PLN  (słownie: …………………………………………………………….</w:t>
      </w:r>
    </w:p>
    <w:p w:rsidR="00DA499F" w:rsidRDefault="00DA499F" w:rsidP="0017633E">
      <w:pPr>
        <w:spacing w:after="0" w:line="360" w:lineRule="auto"/>
        <w:ind w:firstLine="708"/>
        <w:jc w:val="both"/>
      </w:pPr>
      <w:r>
        <w:t>…………………………………………………………………………………………………………………………………………….).</w:t>
      </w:r>
    </w:p>
    <w:p w:rsidR="00DA499F" w:rsidRDefault="00DA499F" w:rsidP="00D63C6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63C6E">
        <w:rPr>
          <w:b/>
        </w:rPr>
        <w:t>Spełnianie innych kryteriów niż cena (jeżeli dotyczy)</w:t>
      </w:r>
    </w:p>
    <w:p w:rsidR="00DA499F" w:rsidRPr="00D63C6E" w:rsidRDefault="00DA499F" w:rsidP="00245F83">
      <w:pPr>
        <w:pStyle w:val="ListParagraph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A499F" w:rsidRDefault="00DA499F" w:rsidP="00D63C6E">
      <w:pPr>
        <w:spacing w:after="0" w:line="240" w:lineRule="auto"/>
        <w:jc w:val="both"/>
      </w:pPr>
    </w:p>
    <w:p w:rsidR="00DA499F" w:rsidRDefault="00DA499F" w:rsidP="00D63C6E">
      <w:pPr>
        <w:spacing w:after="0" w:line="240" w:lineRule="auto"/>
        <w:jc w:val="both"/>
      </w:pPr>
    </w:p>
    <w:p w:rsidR="00DA499F" w:rsidRDefault="00DA499F" w:rsidP="00D63C6E">
      <w:pPr>
        <w:spacing w:after="0" w:line="240" w:lineRule="auto"/>
        <w:jc w:val="both"/>
      </w:pPr>
    </w:p>
    <w:p w:rsidR="00DA499F" w:rsidRDefault="00DA499F" w:rsidP="00D63C6E">
      <w:pPr>
        <w:spacing w:after="0" w:line="240" w:lineRule="auto"/>
        <w:jc w:val="both"/>
      </w:pPr>
    </w:p>
    <w:p w:rsidR="00DA499F" w:rsidRDefault="00DA499F" w:rsidP="00D63C6E">
      <w:pPr>
        <w:spacing w:after="0" w:line="240" w:lineRule="auto"/>
        <w:jc w:val="both"/>
      </w:pPr>
      <w:r>
        <w:t>……………………………………………………………………..</w:t>
      </w:r>
      <w:r>
        <w:tab/>
      </w:r>
      <w:r>
        <w:tab/>
      </w:r>
      <w:r>
        <w:tab/>
        <w:t>……..……………………………………………..</w:t>
      </w:r>
    </w:p>
    <w:p w:rsidR="00DA499F" w:rsidRDefault="00DA499F" w:rsidP="00245F83">
      <w:pPr>
        <w:spacing w:after="0" w:line="240" w:lineRule="auto"/>
        <w:ind w:left="708" w:firstLine="708"/>
        <w:jc w:val="both"/>
        <w:rPr>
          <w:sz w:val="16"/>
        </w:rPr>
      </w:pPr>
      <w:r>
        <w:t>(</w:t>
      </w:r>
      <w:r>
        <w:rPr>
          <w:sz w:val="16"/>
        </w:rPr>
        <w:t>miejscowość, data)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(pieczęć firmy, podpis osoby upoważnionej)</w:t>
      </w: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245F83">
      <w:pPr>
        <w:spacing w:after="0" w:line="240" w:lineRule="auto"/>
        <w:jc w:val="both"/>
        <w:rPr>
          <w:sz w:val="20"/>
        </w:rPr>
      </w:pPr>
      <w:r>
        <w:rPr>
          <w:sz w:val="20"/>
        </w:rPr>
        <w:t>Wykonawca oświadcza, że:</w:t>
      </w:r>
    </w:p>
    <w:p w:rsidR="00DA499F" w:rsidRDefault="00DA499F" w:rsidP="00245F83">
      <w:pPr>
        <w:spacing w:after="0" w:line="24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499F" w:rsidRDefault="00DA499F" w:rsidP="00245F83">
      <w:pPr>
        <w:spacing w:after="0" w:line="240" w:lineRule="auto"/>
        <w:jc w:val="both"/>
        <w:rPr>
          <w:sz w:val="20"/>
        </w:rPr>
      </w:pPr>
    </w:p>
    <w:p w:rsidR="00DA499F" w:rsidRDefault="00DA499F" w:rsidP="00245F83">
      <w:pPr>
        <w:spacing w:after="0" w:line="240" w:lineRule="auto"/>
        <w:jc w:val="both"/>
        <w:rPr>
          <w:sz w:val="20"/>
        </w:rPr>
      </w:pPr>
    </w:p>
    <w:p w:rsidR="00DA499F" w:rsidRDefault="00DA499F" w:rsidP="00245F83">
      <w:pPr>
        <w:spacing w:after="0" w:line="240" w:lineRule="auto"/>
        <w:jc w:val="both"/>
      </w:pPr>
      <w:r>
        <w:t>……………………………………………………………………..</w:t>
      </w:r>
      <w:r>
        <w:tab/>
      </w:r>
      <w:r>
        <w:tab/>
      </w:r>
      <w:r>
        <w:tab/>
        <w:t>……..……………………………………………..</w:t>
      </w:r>
    </w:p>
    <w:p w:rsidR="00DA499F" w:rsidRDefault="00DA499F" w:rsidP="00245F83">
      <w:pPr>
        <w:spacing w:after="0" w:line="240" w:lineRule="auto"/>
        <w:ind w:left="708" w:firstLine="708"/>
        <w:jc w:val="both"/>
        <w:rPr>
          <w:sz w:val="16"/>
        </w:rPr>
      </w:pPr>
      <w:r>
        <w:t>(</w:t>
      </w:r>
      <w:r>
        <w:rPr>
          <w:sz w:val="16"/>
        </w:rPr>
        <w:t>miejscowość, data)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(pieczęć firmy, podpis osoby upoważnionej)</w:t>
      </w: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CC76EB">
      <w:pPr>
        <w:spacing w:after="0" w:line="240" w:lineRule="auto"/>
        <w:jc w:val="both"/>
        <w:rPr>
          <w:sz w:val="16"/>
        </w:rPr>
      </w:pPr>
    </w:p>
    <w:p w:rsidR="00DA499F" w:rsidRDefault="00DA499F" w:rsidP="00955153">
      <w:pPr>
        <w:spacing w:after="0" w:line="240" w:lineRule="auto"/>
        <w:jc w:val="both"/>
      </w:pPr>
    </w:p>
    <w:p w:rsidR="00DA499F" w:rsidRDefault="00DA499F" w:rsidP="00CC76EB">
      <w:pPr>
        <w:spacing w:after="0" w:line="240" w:lineRule="auto"/>
        <w:ind w:left="5664" w:firstLine="708"/>
        <w:jc w:val="both"/>
      </w:pPr>
      <w:r>
        <w:t xml:space="preserve">Załącznik nr 2 </w:t>
      </w:r>
    </w:p>
    <w:p w:rsidR="00DA499F" w:rsidRDefault="00DA499F" w:rsidP="00CC76EB">
      <w:pPr>
        <w:spacing w:after="0" w:line="240" w:lineRule="auto"/>
        <w:ind w:left="5664" w:firstLine="708"/>
        <w:jc w:val="both"/>
      </w:pPr>
      <w:r>
        <w:t xml:space="preserve">do zapytania ofertowego </w:t>
      </w:r>
    </w:p>
    <w:p w:rsidR="00DA499F" w:rsidRPr="001E4606" w:rsidRDefault="00DA499F" w:rsidP="00CC76EB">
      <w:pPr>
        <w:spacing w:after="0" w:line="240" w:lineRule="auto"/>
        <w:ind w:left="5664"/>
        <w:jc w:val="both"/>
      </w:pPr>
      <w:r>
        <w:t xml:space="preserve">               </w:t>
      </w:r>
      <w:r w:rsidRPr="001E4606">
        <w:t xml:space="preserve">z dnia </w:t>
      </w:r>
      <w:r>
        <w:t xml:space="preserve">14.02.2013 r. </w:t>
      </w:r>
      <w:r w:rsidRPr="001E4606">
        <w:t>r.</w:t>
      </w:r>
    </w:p>
    <w:p w:rsidR="00DA499F" w:rsidRDefault="00DA499F" w:rsidP="00245F83">
      <w:pPr>
        <w:spacing w:after="0" w:line="240" w:lineRule="auto"/>
        <w:jc w:val="both"/>
        <w:rPr>
          <w:sz w:val="16"/>
        </w:rPr>
      </w:pPr>
    </w:p>
    <w:p w:rsidR="00DA499F" w:rsidRDefault="00DA499F" w:rsidP="00AC0C3E">
      <w:pPr>
        <w:spacing w:after="0" w:line="240" w:lineRule="auto"/>
        <w:rPr>
          <w:sz w:val="20"/>
        </w:rPr>
      </w:pPr>
    </w:p>
    <w:p w:rsidR="00DA499F" w:rsidRDefault="00DA499F" w:rsidP="00CC76EB">
      <w:pPr>
        <w:spacing w:after="0" w:line="240" w:lineRule="auto"/>
        <w:jc w:val="center"/>
        <w:rPr>
          <w:b/>
          <w:sz w:val="24"/>
        </w:rPr>
      </w:pPr>
      <w:r w:rsidRPr="00B3175A">
        <w:rPr>
          <w:b/>
          <w:sz w:val="24"/>
        </w:rPr>
        <w:t>Umowa nr</w:t>
      </w:r>
      <w:r>
        <w:rPr>
          <w:b/>
          <w:sz w:val="24"/>
        </w:rPr>
        <w:t>……</w:t>
      </w:r>
      <w:r w:rsidRPr="00B3175A">
        <w:rPr>
          <w:b/>
          <w:sz w:val="24"/>
        </w:rPr>
        <w:t xml:space="preserve"> </w:t>
      </w:r>
    </w:p>
    <w:p w:rsidR="00DA499F" w:rsidRDefault="00DA499F" w:rsidP="00B3175A">
      <w:pPr>
        <w:spacing w:after="0" w:line="240" w:lineRule="auto"/>
        <w:jc w:val="both"/>
        <w:rPr>
          <w:sz w:val="24"/>
        </w:rPr>
      </w:pPr>
    </w:p>
    <w:p w:rsidR="00DA499F" w:rsidRDefault="00DA499F" w:rsidP="00B3175A">
      <w:pPr>
        <w:spacing w:after="0" w:line="240" w:lineRule="auto"/>
        <w:jc w:val="both"/>
        <w:rPr>
          <w:sz w:val="20"/>
        </w:rPr>
      </w:pPr>
      <w:r>
        <w:rPr>
          <w:sz w:val="20"/>
        </w:rPr>
        <w:t>zawarta w Wołowie w dniu ……………………… pomiędzy:</w:t>
      </w:r>
    </w:p>
    <w:p w:rsidR="00DA499F" w:rsidRDefault="00DA499F" w:rsidP="00B3175A">
      <w:pPr>
        <w:spacing w:after="0" w:line="240" w:lineRule="auto"/>
        <w:jc w:val="both"/>
        <w:rPr>
          <w:sz w:val="20"/>
        </w:rPr>
      </w:pPr>
      <w:r>
        <w:rPr>
          <w:sz w:val="20"/>
        </w:rPr>
        <w:t>Powiatem Wołowskim z siedzibą przy Pl. Piastowskim 2, 56 -100 Wołów, zwanym w dalszej części umowy „Zamawiającym”, reprezentowanym przez:</w:t>
      </w:r>
    </w:p>
    <w:p w:rsidR="00DA499F" w:rsidRPr="00D41955" w:rsidRDefault="00DA499F" w:rsidP="00B3175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0"/>
        </w:rPr>
      </w:pPr>
      <w:r w:rsidRPr="00D41955">
        <w:rPr>
          <w:b/>
          <w:sz w:val="20"/>
        </w:rPr>
        <w:t xml:space="preserve">Marka Gajosa – Starostę </w:t>
      </w:r>
    </w:p>
    <w:p w:rsidR="00DA499F" w:rsidRPr="00D41955" w:rsidRDefault="00DA499F" w:rsidP="00B3175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0"/>
        </w:rPr>
      </w:pPr>
      <w:r w:rsidRPr="00D41955">
        <w:rPr>
          <w:b/>
          <w:sz w:val="20"/>
        </w:rPr>
        <w:t>Grzegorza Łyczko – Wicestarostę</w:t>
      </w:r>
    </w:p>
    <w:p w:rsidR="00DA499F" w:rsidRDefault="00DA499F" w:rsidP="00D41955">
      <w:pPr>
        <w:spacing w:after="0" w:line="240" w:lineRule="auto"/>
        <w:ind w:left="360"/>
        <w:jc w:val="both"/>
        <w:rPr>
          <w:sz w:val="20"/>
        </w:rPr>
      </w:pPr>
      <w:r>
        <w:rPr>
          <w:sz w:val="20"/>
        </w:rPr>
        <w:t xml:space="preserve">przy kontrasygnacie </w:t>
      </w:r>
    </w:p>
    <w:p w:rsidR="00DA499F" w:rsidRDefault="00DA499F" w:rsidP="00D4195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0"/>
        </w:rPr>
      </w:pPr>
      <w:r w:rsidRPr="00D41955">
        <w:rPr>
          <w:b/>
          <w:sz w:val="20"/>
        </w:rPr>
        <w:t xml:space="preserve">Beaty Sadowskiej </w:t>
      </w:r>
      <w:r>
        <w:rPr>
          <w:b/>
          <w:sz w:val="20"/>
        </w:rPr>
        <w:t>–</w:t>
      </w:r>
      <w:r w:rsidRPr="00D41955">
        <w:rPr>
          <w:b/>
          <w:sz w:val="20"/>
        </w:rPr>
        <w:t xml:space="preserve"> Skarbnika</w:t>
      </w:r>
    </w:p>
    <w:p w:rsidR="00DA499F" w:rsidRDefault="00DA499F" w:rsidP="00D41955">
      <w:pPr>
        <w:spacing w:after="0" w:line="240" w:lineRule="auto"/>
        <w:jc w:val="both"/>
        <w:rPr>
          <w:sz w:val="20"/>
        </w:rPr>
      </w:pPr>
      <w:r>
        <w:rPr>
          <w:sz w:val="20"/>
        </w:rPr>
        <w:t>a</w:t>
      </w:r>
    </w:p>
    <w:p w:rsidR="00DA499F" w:rsidRDefault="00DA499F" w:rsidP="00D41955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 z siedzibą w …………………………………………….. NIP: ……………………………………………………………………… , zwanym/-ą w dalszej części umowy „Wykonawcą”, reprezentowanym przez: ………………………………………………………… ……………………………………………………………………………………………………………………………………………………………………………. </w:t>
      </w:r>
    </w:p>
    <w:p w:rsidR="00DA499F" w:rsidRDefault="00DA499F" w:rsidP="00D41955">
      <w:pPr>
        <w:spacing w:after="0" w:line="240" w:lineRule="auto"/>
        <w:jc w:val="both"/>
        <w:rPr>
          <w:sz w:val="20"/>
        </w:rPr>
      </w:pPr>
    </w:p>
    <w:p w:rsidR="00DA499F" w:rsidRDefault="00DA499F" w:rsidP="00D41955">
      <w:pPr>
        <w:spacing w:after="0" w:line="240" w:lineRule="auto"/>
        <w:jc w:val="both"/>
        <w:rPr>
          <w:sz w:val="20"/>
        </w:rPr>
      </w:pPr>
      <w:r>
        <w:rPr>
          <w:sz w:val="20"/>
        </w:rPr>
        <w:t>Po przeprowadzeniu postępowania zgodnego z obowiązującą u Zamawiającego procedurą PR_11 - Procedura zakupu towaru/usługi obowiązującą od 26.03.2012 r., na podstawie art. 4 pkt 8 ustawy z dnia 29 stycznia     2004 r. Prawo zamówień publicznych ( tekst jednolity: Dz. U. z 2010 r. Nr 113, poz. 759 z późn. zm.) została zawarta umowa  o następującej treści:</w:t>
      </w:r>
    </w:p>
    <w:p w:rsidR="00DA499F" w:rsidRDefault="00DA499F" w:rsidP="00D41955">
      <w:pPr>
        <w:spacing w:after="0" w:line="240" w:lineRule="auto"/>
        <w:jc w:val="both"/>
        <w:rPr>
          <w:sz w:val="20"/>
        </w:rPr>
      </w:pPr>
    </w:p>
    <w:p w:rsidR="00DA499F" w:rsidRDefault="00DA499F" w:rsidP="00251619">
      <w:pPr>
        <w:spacing w:after="0" w:line="240" w:lineRule="auto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>1</w:t>
      </w:r>
    </w:p>
    <w:p w:rsidR="00DA499F" w:rsidRPr="00832E0B" w:rsidRDefault="00DA499F" w:rsidP="00832E0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Zamawiający powierza a Wykonawca przyjmuje do wykonania zamówienie 2 sztuk tablic informacyjnych dla projektu  „Nadążyć za światem” </w:t>
      </w:r>
      <w:r w:rsidRPr="00832E0B">
        <w:rPr>
          <w:sz w:val="20"/>
        </w:rPr>
        <w:t xml:space="preserve">realizowanego ze środków Europejskiego Funduszu Społecznego w ramach Programu Operacyjnego Kapitał Ludzki, Priorytet IX </w:t>
      </w:r>
      <w:r>
        <w:t>Rozwój wykształcenia i kompetencji w regionach, Działalnie 9.1 Wyrównywanie szans edukacyjnych i zapewnienie wysokiej jakości usług edukacyjnych świadczonych  w systemie oświaty, Poddziałanie 9.1.2 Wyrównywanie szans edukacyjnych uczniów z grup                                                o utrudnionym dostępie do edukacji oraz zmniejszenie różnic w jakości usług edukacyjnych.</w:t>
      </w:r>
    </w:p>
    <w:p w:rsidR="00DA499F" w:rsidRPr="00832E0B" w:rsidRDefault="00DA499F" w:rsidP="00832E0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0"/>
        </w:rPr>
      </w:pPr>
      <w:r>
        <w:t>Wykonawca wykona zadanie zgodnie z przedstawioną ofertą z dnia ……………………………….</w:t>
      </w:r>
    </w:p>
    <w:p w:rsidR="00DA499F" w:rsidRDefault="00DA499F" w:rsidP="00AC0C3E">
      <w:pPr>
        <w:spacing w:after="0" w:line="240" w:lineRule="auto"/>
        <w:ind w:left="360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ind w:left="360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 xml:space="preserve"> 2</w:t>
      </w:r>
    </w:p>
    <w:p w:rsidR="00DA499F" w:rsidRDefault="00DA499F" w:rsidP="00AC0C3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0"/>
        </w:rPr>
      </w:pPr>
      <w:r w:rsidRPr="004A1082">
        <w:rPr>
          <w:sz w:val="20"/>
        </w:rPr>
        <w:t xml:space="preserve">Dostawa </w:t>
      </w:r>
      <w:r>
        <w:rPr>
          <w:sz w:val="20"/>
        </w:rPr>
        <w:t xml:space="preserve">i montaż </w:t>
      </w:r>
      <w:r w:rsidRPr="004A1082">
        <w:rPr>
          <w:sz w:val="20"/>
        </w:rPr>
        <w:t>przedmi</w:t>
      </w:r>
      <w:r>
        <w:rPr>
          <w:sz w:val="20"/>
        </w:rPr>
        <w:t>otu umowy  nastąpi na koszt Wykon</w:t>
      </w:r>
      <w:r w:rsidRPr="004A1082">
        <w:rPr>
          <w:sz w:val="20"/>
        </w:rPr>
        <w:t xml:space="preserve">awcy w </w:t>
      </w:r>
      <w:r>
        <w:rPr>
          <w:sz w:val="20"/>
        </w:rPr>
        <w:t>terminie 14 dni od dnia otrzymania</w:t>
      </w:r>
      <w:bookmarkStart w:id="0" w:name="_GoBack"/>
      <w:bookmarkEnd w:id="0"/>
      <w:r w:rsidRPr="004A1082">
        <w:rPr>
          <w:sz w:val="20"/>
        </w:rPr>
        <w:t xml:space="preserve"> umowy.</w:t>
      </w:r>
    </w:p>
    <w:p w:rsidR="00DA499F" w:rsidRDefault="00DA499F" w:rsidP="00AC0C3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0"/>
        </w:rPr>
      </w:pPr>
      <w:r w:rsidRPr="004A1082">
        <w:rPr>
          <w:sz w:val="20"/>
        </w:rPr>
        <w:t>Zamawiający potwierdzi wykonanie umowy poprzez podpisanie protokołu odbioru.</w:t>
      </w:r>
    </w:p>
    <w:p w:rsidR="00DA499F" w:rsidRDefault="00DA499F" w:rsidP="00AC0C3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Na wykonane usługi będące przedmiotem niniejszej umowy Wykonawca udziela gwarancji na okres 12 miesięcy od dnia przekazania Zamawiającemu wykonanych prac.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ind w:left="410"/>
        <w:jc w:val="center"/>
        <w:rPr>
          <w:sz w:val="20"/>
        </w:rPr>
      </w:pPr>
      <w:r>
        <w:rPr>
          <w:rFonts w:cs="Calibri"/>
          <w:sz w:val="20"/>
        </w:rPr>
        <w:t xml:space="preserve">§ </w:t>
      </w:r>
      <w:r>
        <w:rPr>
          <w:sz w:val="20"/>
        </w:rPr>
        <w:t>3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>Wysokość wynagrodzenia przysługującego Dostawcy za wykonanie przedmiotu umowy ustalona została ustalona na podstawie oferty Dostawcy tj. kwota netto ………….. zł (słownie …………………………….. zł 00/100) plus obowiązujący podatek VAT …………. Zł; Brutto …………….. zł (słownie ……………………………………………. Zł 00/100)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 xml:space="preserve">Wynagrodzenie określone w ust. 1 Dostawca otrzyma po wykonaniu przedmiotu umowy,  potwierdzonego protokołem określonym w </w:t>
      </w:r>
      <w:r>
        <w:rPr>
          <w:rFonts w:cs="Calibri"/>
          <w:sz w:val="20"/>
        </w:rPr>
        <w:t>§</w:t>
      </w:r>
      <w:r>
        <w:rPr>
          <w:sz w:val="20"/>
        </w:rPr>
        <w:t>2 ust. 2 i złożeniu faktury.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>Termin zapłaty faktury za wykonanie przedmiotu umowy ustala się do 14 dni od daty odbioru                 i dostarczenia Zamawiającemu prawidłowo wystawionej faktury.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>Wynagrodzenie przysługujące Wykonawcy będzie płatne przelewem na jego konto wskazane na fakturze.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>Miejscem zapłaty jest bank Zamawiającego.</w:t>
      </w:r>
    </w:p>
    <w:p w:rsidR="00DA499F" w:rsidRDefault="00DA499F" w:rsidP="00AC0C3E">
      <w:pPr>
        <w:pStyle w:val="ListParagraph"/>
        <w:numPr>
          <w:ilvl w:val="0"/>
          <w:numId w:val="12"/>
        </w:numPr>
        <w:spacing w:after="0" w:line="240" w:lineRule="auto"/>
        <w:ind w:left="851" w:hanging="425"/>
        <w:jc w:val="both"/>
        <w:rPr>
          <w:sz w:val="20"/>
        </w:rPr>
      </w:pPr>
      <w:r>
        <w:rPr>
          <w:sz w:val="20"/>
        </w:rPr>
        <w:t>Przelew wierzytelności wymaga zgody stron.</w:t>
      </w:r>
    </w:p>
    <w:p w:rsidR="00DA499F" w:rsidRDefault="00DA499F" w:rsidP="00AC0C3E">
      <w:pPr>
        <w:spacing w:after="0" w:line="240" w:lineRule="auto"/>
        <w:ind w:left="770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§ 4 </w:t>
      </w:r>
    </w:p>
    <w:p w:rsidR="00DA499F" w:rsidRDefault="00DA499F" w:rsidP="00AC0C3E">
      <w:pPr>
        <w:spacing w:after="0" w:line="240" w:lineRule="auto"/>
        <w:jc w:val="both"/>
        <w:rPr>
          <w:rFonts w:cs="Calibri"/>
          <w:sz w:val="20"/>
        </w:rPr>
      </w:pPr>
      <w:r>
        <w:rPr>
          <w:rFonts w:cs="Calibri"/>
          <w:sz w:val="20"/>
        </w:rPr>
        <w:t>Wykonawca zobowiązuje się wykonać przedmiot umowy z należyta starannością, zgodnie z obowiązującymi przepisami, normami technicznymi, standardami oraz postanowieniami umowy.</w:t>
      </w:r>
    </w:p>
    <w:p w:rsidR="00DA499F" w:rsidRDefault="00DA499F" w:rsidP="00AC0C3E">
      <w:pPr>
        <w:spacing w:after="0" w:line="240" w:lineRule="auto"/>
        <w:jc w:val="both"/>
        <w:rPr>
          <w:rFonts w:cs="Calibri"/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>§ 5</w:t>
      </w:r>
    </w:p>
    <w:p w:rsidR="00DA499F" w:rsidRPr="002A204C" w:rsidRDefault="00DA499F" w:rsidP="00AC0C3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0"/>
        </w:rPr>
      </w:pPr>
      <w:r w:rsidRPr="002A204C">
        <w:rPr>
          <w:rFonts w:cs="Calibri"/>
          <w:sz w:val="20"/>
        </w:rPr>
        <w:t>Strony zastrzegają sobie prawo do dochodzenia k</w:t>
      </w:r>
      <w:r>
        <w:rPr>
          <w:rFonts w:cs="Calibri"/>
          <w:sz w:val="20"/>
        </w:rPr>
        <w:t>ar umownych za niezgodne z umową</w:t>
      </w:r>
      <w:r w:rsidRPr="002A204C">
        <w:rPr>
          <w:rFonts w:cs="Calibri"/>
          <w:sz w:val="20"/>
        </w:rPr>
        <w:t xml:space="preserve"> lub nienależyte wykonanie zobowiązań wynikających  z umowy.</w:t>
      </w:r>
    </w:p>
    <w:p w:rsidR="00DA499F" w:rsidRPr="002A204C" w:rsidRDefault="00DA499F" w:rsidP="00AC0C3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0"/>
        </w:rPr>
      </w:pPr>
      <w:r>
        <w:rPr>
          <w:rFonts w:cs="Calibri"/>
          <w:sz w:val="20"/>
        </w:rPr>
        <w:t>Dostawca zapłaci zamawiającemu karę umowną w przypadku:</w:t>
      </w:r>
    </w:p>
    <w:p w:rsidR="00DA499F" w:rsidRDefault="00DA499F" w:rsidP="00AC0C3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odstąpienia od umowy wskutek okoliczności, za które odpowiada Dostawca w wysokości 10% wartości netto wynagrodzenia jak w </w:t>
      </w:r>
      <w:r>
        <w:rPr>
          <w:rFonts w:cs="Calibri"/>
          <w:sz w:val="20"/>
        </w:rPr>
        <w:t>§</w:t>
      </w:r>
      <w:r>
        <w:rPr>
          <w:sz w:val="20"/>
        </w:rPr>
        <w:t xml:space="preserve"> 3 ust. 1,</w:t>
      </w:r>
    </w:p>
    <w:p w:rsidR="00DA499F" w:rsidRDefault="00DA499F" w:rsidP="00AC0C3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zwłoki w wykonaniu przedmiotu umowy za każdy dzień zwłoki w wysokości 0,5% wartości netto wynagrodzenia jak w </w:t>
      </w:r>
      <w:r>
        <w:rPr>
          <w:rFonts w:cs="Calibri"/>
          <w:sz w:val="20"/>
        </w:rPr>
        <w:t>§</w:t>
      </w:r>
      <w:r>
        <w:rPr>
          <w:sz w:val="20"/>
        </w:rPr>
        <w:t xml:space="preserve"> 3 ust. 1,</w:t>
      </w:r>
    </w:p>
    <w:p w:rsidR="00DA499F" w:rsidRPr="002A204C" w:rsidRDefault="00DA499F" w:rsidP="00AC0C3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zwłoki w usunięciu wad przedmiotu umowy w wysokości 0,5% wartości netto wynagrodzenia jak w </w:t>
      </w:r>
      <w:r>
        <w:rPr>
          <w:rFonts w:cs="Calibri"/>
          <w:sz w:val="20"/>
        </w:rPr>
        <w:t>§</w:t>
      </w:r>
      <w:r>
        <w:rPr>
          <w:sz w:val="20"/>
        </w:rPr>
        <w:t xml:space="preserve"> 3 ust. 1 za każdy dzień zwłoki, licząc od następnego dnia po upływie terminu określonego przez Strony w celu usunięcia wad.</w:t>
      </w:r>
    </w:p>
    <w:p w:rsidR="00DA499F" w:rsidRDefault="00DA499F" w:rsidP="00AC0C3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Zamawiający zastrzega sobie prawo potrącenia ewentualnych kar umownych z należnego wynagrodzenia określonego w </w:t>
      </w:r>
      <w:r>
        <w:rPr>
          <w:rFonts w:cs="Calibri"/>
          <w:sz w:val="20"/>
        </w:rPr>
        <w:t>§</w:t>
      </w:r>
      <w:r>
        <w:rPr>
          <w:sz w:val="20"/>
        </w:rPr>
        <w:t xml:space="preserve"> 3 ust. 1.</w:t>
      </w:r>
    </w:p>
    <w:p w:rsidR="00DA499F" w:rsidRDefault="00DA499F" w:rsidP="00AC0C3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Jeżeli kara nie pokrywa poniesionej szkody, Strony mogą dochodzić odszkodowania uzupełniającego.</w:t>
      </w:r>
    </w:p>
    <w:p w:rsidR="00DA499F" w:rsidRDefault="00DA499F" w:rsidP="0076552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Zamawiający ma prawo odstąpić od umowy w razie niewykonania lub nienależytego wykonania umowy przez Dostawcę w terminie 14 dni od daty stwierdzenia tych faktów.</w:t>
      </w:r>
    </w:p>
    <w:p w:rsidR="00DA499F" w:rsidRPr="00765524" w:rsidRDefault="00DA499F" w:rsidP="00765524">
      <w:pPr>
        <w:spacing w:after="0" w:line="240" w:lineRule="auto"/>
        <w:ind w:left="360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 xml:space="preserve"> 6</w:t>
      </w:r>
    </w:p>
    <w:p w:rsidR="00DA499F" w:rsidRDefault="00DA499F" w:rsidP="00AC0C3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Wszelkie oświadczenia Strony umowy składają na piśmie, pod rygorem nieważności, listem poleconym lub za potwierdzeniem ich złożenia.</w:t>
      </w:r>
    </w:p>
    <w:p w:rsidR="00DA499F" w:rsidRDefault="00DA499F" w:rsidP="00AC0C3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Wszelkie zmiany lub uzupełnienia niniejszej umowy mogą nastąpić za zgodą Stron w formie pisemnego aneksu pod rygorem nieważności.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 xml:space="preserve"> 7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  <w:r>
        <w:rPr>
          <w:sz w:val="20"/>
        </w:rPr>
        <w:t>W sprawach nieuregulowanych niniejszą umową maja zastosowanie przepisy Kodeksu Cywilnego.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 xml:space="preserve"> 8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  <w:r>
        <w:rPr>
          <w:sz w:val="20"/>
        </w:rPr>
        <w:t>Sądem właściwym dla rozstrzygania sporów, które wynikają z realizacji niniejszej umowy będzie sąd właściwy dla siedziby Zamawiającego.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center"/>
        <w:rPr>
          <w:sz w:val="20"/>
        </w:rPr>
      </w:pPr>
      <w:r>
        <w:rPr>
          <w:rFonts w:cs="Calibri"/>
          <w:sz w:val="20"/>
        </w:rPr>
        <w:t>§</w:t>
      </w:r>
      <w:r>
        <w:rPr>
          <w:sz w:val="20"/>
        </w:rPr>
        <w:t xml:space="preserve"> 9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  <w:r>
        <w:rPr>
          <w:sz w:val="20"/>
        </w:rPr>
        <w:t>Umowę sporządzono w czterech jednobrzmiących egzemplarzach: trzy dla Zamawiającego i jeden dla Wykonawcy.</w:t>
      </w: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both"/>
        <w:rPr>
          <w:sz w:val="20"/>
        </w:rPr>
      </w:pPr>
    </w:p>
    <w:p w:rsidR="00DA499F" w:rsidRDefault="00DA499F" w:rsidP="00AC0C3E">
      <w:pPr>
        <w:spacing w:after="0" w:line="240" w:lineRule="auto"/>
        <w:jc w:val="both"/>
        <w:rPr>
          <w:sz w:val="20"/>
        </w:rPr>
      </w:pPr>
      <w:r>
        <w:rPr>
          <w:sz w:val="20"/>
        </w:rPr>
        <w:t>ZAMAWIAJĄCY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DOSTAWCA</w:t>
      </w:r>
    </w:p>
    <w:p w:rsidR="00DA499F" w:rsidRPr="0083144F" w:rsidRDefault="00DA499F" w:rsidP="00AC0C3E">
      <w:pPr>
        <w:spacing w:after="0" w:line="240" w:lineRule="auto"/>
        <w:jc w:val="both"/>
        <w:rPr>
          <w:sz w:val="20"/>
        </w:rPr>
      </w:pPr>
    </w:p>
    <w:p w:rsidR="00DA499F" w:rsidRPr="00251619" w:rsidRDefault="00DA499F" w:rsidP="00AC0C3E">
      <w:pPr>
        <w:pStyle w:val="ListParagraph"/>
        <w:spacing w:after="0" w:line="240" w:lineRule="auto"/>
        <w:jc w:val="both"/>
        <w:rPr>
          <w:sz w:val="20"/>
        </w:rPr>
      </w:pPr>
    </w:p>
    <w:sectPr w:rsidR="00DA499F" w:rsidRPr="00251619" w:rsidSect="001E4606">
      <w:headerReference w:type="default" r:id="rId11"/>
      <w:footerReference w:type="default" r:id="rId12"/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9F" w:rsidRDefault="00DA499F" w:rsidP="00DB40C5">
      <w:pPr>
        <w:spacing w:after="0" w:line="240" w:lineRule="auto"/>
      </w:pPr>
      <w:r>
        <w:separator/>
      </w:r>
    </w:p>
  </w:endnote>
  <w:endnote w:type="continuationSeparator" w:id="0">
    <w:p w:rsidR="00DA499F" w:rsidRDefault="00DA499F" w:rsidP="00DB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9F" w:rsidRDefault="00DA499F">
    <w:pPr>
      <w:pStyle w:val="Footer"/>
    </w:pPr>
  </w:p>
  <w:p w:rsidR="00DA499F" w:rsidRPr="00DB40C5" w:rsidRDefault="00DA499F" w:rsidP="00DB40C5">
    <w:pPr>
      <w:pBdr>
        <w:top w:val="single" w:sz="4" w:space="6" w:color="auto"/>
      </w:pBdr>
      <w:suppressAutoHyphens/>
      <w:spacing w:after="0" w:line="240" w:lineRule="auto"/>
      <w:jc w:val="center"/>
      <w:rPr>
        <w:rFonts w:ascii="Tahoma" w:hAnsi="Tahoma" w:cs="Tahoma"/>
        <w:sz w:val="10"/>
        <w:szCs w:val="16"/>
        <w:lang w:eastAsia="ar-SA"/>
      </w:rPr>
    </w:pPr>
    <w:r w:rsidRPr="00DB40C5">
      <w:rPr>
        <w:rFonts w:ascii="Tahoma" w:hAnsi="Tahoma" w:cs="Tahoma"/>
        <w:sz w:val="16"/>
        <w:szCs w:val="16"/>
        <w:lang w:eastAsia="ar-SA"/>
      </w:rPr>
      <w:t xml:space="preserve">Projekt </w:t>
    </w:r>
    <w:r w:rsidRPr="00DB40C5">
      <w:rPr>
        <w:rFonts w:ascii="Trebuchet MS" w:hAnsi="Trebuchet MS" w:cs="Arial"/>
        <w:sz w:val="18"/>
        <w:szCs w:val="24"/>
        <w:lang w:eastAsia="ar-SA"/>
      </w:rPr>
      <w:t>„</w:t>
    </w:r>
    <w:r>
      <w:rPr>
        <w:rFonts w:ascii="Trebuchet MS" w:hAnsi="Trebuchet MS"/>
        <w:sz w:val="18"/>
        <w:szCs w:val="24"/>
        <w:lang w:eastAsia="ar-SA"/>
      </w:rPr>
      <w:t>Nadążyć za światem</w:t>
    </w:r>
    <w:r w:rsidRPr="00DB40C5">
      <w:rPr>
        <w:rFonts w:ascii="Trebuchet MS" w:hAnsi="Trebuchet MS" w:cs="Arial"/>
        <w:sz w:val="18"/>
        <w:szCs w:val="24"/>
        <w:lang w:eastAsia="ar-SA"/>
      </w:rPr>
      <w:t>”</w:t>
    </w:r>
  </w:p>
  <w:p w:rsidR="00DA499F" w:rsidRPr="00DB40C5" w:rsidRDefault="00DA499F" w:rsidP="00DB40C5">
    <w:pPr>
      <w:pBdr>
        <w:top w:val="single" w:sz="4" w:space="6" w:color="auto"/>
      </w:pBdr>
      <w:suppressAutoHyphens/>
      <w:spacing w:after="0" w:line="240" w:lineRule="auto"/>
      <w:jc w:val="center"/>
      <w:rPr>
        <w:rFonts w:ascii="Tahoma" w:hAnsi="Tahoma" w:cs="Tahoma"/>
        <w:sz w:val="16"/>
        <w:szCs w:val="16"/>
        <w:lang w:eastAsia="ar-SA"/>
      </w:rPr>
    </w:pPr>
    <w:r w:rsidRPr="00DB40C5">
      <w:rPr>
        <w:rFonts w:ascii="Tahoma" w:hAnsi="Tahoma" w:cs="Tahoma"/>
        <w:sz w:val="16"/>
        <w:szCs w:val="16"/>
        <w:lang w:eastAsia="ar-SA"/>
      </w:rPr>
      <w:t>współfinansowany przez Unię Europejską w ramach Europejskiego Funduszu Społecznego</w:t>
    </w:r>
  </w:p>
  <w:p w:rsidR="00DA499F" w:rsidRDefault="00DA49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9F" w:rsidRDefault="00DA499F" w:rsidP="00DB40C5">
      <w:pPr>
        <w:spacing w:after="0" w:line="240" w:lineRule="auto"/>
      </w:pPr>
      <w:r>
        <w:separator/>
      </w:r>
    </w:p>
  </w:footnote>
  <w:footnote w:type="continuationSeparator" w:id="0">
    <w:p w:rsidR="00DA499F" w:rsidRDefault="00DA499F" w:rsidP="00DB4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9F" w:rsidRDefault="00DA499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49" type="#_x0000_t75" style="position:absolute;margin-left:212.35pt;margin-top:-11.15pt;width:30pt;height:34.5pt;z-index:-251657728;visibility:visible" wrapcoords="-540 0 -540 19722 20520 19722 21060 0 -540 0">
          <v:imagedata r:id="rId1" o:title=""/>
          <w10:wrap type="through"/>
        </v:shape>
      </w:pict>
    </w:r>
    <w:r>
      <w:rPr>
        <w:noProof/>
        <w:lang w:eastAsia="pl-PL"/>
      </w:rPr>
      <w:pict>
        <v:shape id="Obraz 1" o:spid="_x0000_s2050" type="#_x0000_t75" style="position:absolute;margin-left:-48.3pt;margin-top:-16.85pt;width:159.75pt;height:51.75pt;z-index:-251659776;visibility:visible" wrapcoords="-101 313 -101 21287 21499 21287 21499 313 -101 313">
          <v:imagedata r:id="rId2" o:title=""/>
          <w10:wrap type="through"/>
        </v:shape>
      </w:pict>
    </w:r>
    <w:r>
      <w:rPr>
        <w:noProof/>
        <w:lang w:eastAsia="pl-PL"/>
      </w:rPr>
      <w:pict>
        <v:shape id="Obraz 3" o:spid="_x0000_s2051" type="#_x0000_t75" style="position:absolute;margin-left:339.45pt;margin-top:-26.25pt;width:165pt;height:61.5pt;z-index:-251658752;visibility:visible" wrapcoords="-98 0 -98 21073 21600 21073 21600 0 -98 0">
          <v:imagedata r:id="rId3" o:title=""/>
          <w10:wrap type="through"/>
        </v:shape>
      </w:pict>
    </w:r>
  </w:p>
  <w:p w:rsidR="00DA499F" w:rsidRDefault="00DA49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A0E"/>
    <w:multiLevelType w:val="hybridMultilevel"/>
    <w:tmpl w:val="9F4EEB84"/>
    <w:lvl w:ilvl="0" w:tplc="331AED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945B44"/>
    <w:multiLevelType w:val="hybridMultilevel"/>
    <w:tmpl w:val="D0ACF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930A9"/>
    <w:multiLevelType w:val="hybridMultilevel"/>
    <w:tmpl w:val="6FEAD6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814312"/>
    <w:multiLevelType w:val="hybridMultilevel"/>
    <w:tmpl w:val="98126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C2847"/>
    <w:multiLevelType w:val="hybridMultilevel"/>
    <w:tmpl w:val="885CA7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6562F6"/>
    <w:multiLevelType w:val="hybridMultilevel"/>
    <w:tmpl w:val="C262B210"/>
    <w:lvl w:ilvl="0" w:tplc="95EAC7A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C02943"/>
    <w:multiLevelType w:val="hybridMultilevel"/>
    <w:tmpl w:val="736A22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5A393B"/>
    <w:multiLevelType w:val="hybridMultilevel"/>
    <w:tmpl w:val="C958E368"/>
    <w:lvl w:ilvl="0" w:tplc="89F638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A32BA7"/>
    <w:multiLevelType w:val="hybridMultilevel"/>
    <w:tmpl w:val="8040B2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A90378"/>
    <w:multiLevelType w:val="hybridMultilevel"/>
    <w:tmpl w:val="C2385A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7258AE"/>
    <w:multiLevelType w:val="hybridMultilevel"/>
    <w:tmpl w:val="87568424"/>
    <w:lvl w:ilvl="0" w:tplc="0415000F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11">
    <w:nsid w:val="302546D5"/>
    <w:multiLevelType w:val="hybridMultilevel"/>
    <w:tmpl w:val="BD08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C8298F"/>
    <w:multiLevelType w:val="hybridMultilevel"/>
    <w:tmpl w:val="D5FCE55C"/>
    <w:lvl w:ilvl="0" w:tplc="855EFFAA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6435486"/>
    <w:multiLevelType w:val="hybridMultilevel"/>
    <w:tmpl w:val="86725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823424"/>
    <w:multiLevelType w:val="hybridMultilevel"/>
    <w:tmpl w:val="D0ACF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1D7C7B"/>
    <w:multiLevelType w:val="hybridMultilevel"/>
    <w:tmpl w:val="84368E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A7227"/>
    <w:multiLevelType w:val="hybridMultilevel"/>
    <w:tmpl w:val="2CC87412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84174FC"/>
    <w:multiLevelType w:val="hybridMultilevel"/>
    <w:tmpl w:val="7826DB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A84EA7"/>
    <w:multiLevelType w:val="hybridMultilevel"/>
    <w:tmpl w:val="697E6BCA"/>
    <w:lvl w:ilvl="0" w:tplc="0415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19">
    <w:nsid w:val="59B37ACC"/>
    <w:multiLevelType w:val="hybridMultilevel"/>
    <w:tmpl w:val="33D24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D5BEA"/>
    <w:multiLevelType w:val="hybridMultilevel"/>
    <w:tmpl w:val="138430C2"/>
    <w:lvl w:ilvl="0" w:tplc="D7E64FF4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FF1B12"/>
    <w:multiLevelType w:val="hybridMultilevel"/>
    <w:tmpl w:val="6C5E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8B42B7"/>
    <w:multiLevelType w:val="hybridMultilevel"/>
    <w:tmpl w:val="35CC3E2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9424E88"/>
    <w:multiLevelType w:val="hybridMultilevel"/>
    <w:tmpl w:val="7A4AF3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A2114"/>
    <w:multiLevelType w:val="hybridMultilevel"/>
    <w:tmpl w:val="36B89958"/>
    <w:lvl w:ilvl="0" w:tplc="3C46CC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3B1952"/>
    <w:multiLevelType w:val="hybridMultilevel"/>
    <w:tmpl w:val="26F86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342CE4"/>
    <w:multiLevelType w:val="hybridMultilevel"/>
    <w:tmpl w:val="249A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A841B4"/>
    <w:multiLevelType w:val="hybridMultilevel"/>
    <w:tmpl w:val="3B7082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DA5908"/>
    <w:multiLevelType w:val="hybridMultilevel"/>
    <w:tmpl w:val="3452B7E6"/>
    <w:lvl w:ilvl="0" w:tplc="75304DF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D2A7965"/>
    <w:multiLevelType w:val="hybridMultilevel"/>
    <w:tmpl w:val="21C01AAE"/>
    <w:lvl w:ilvl="0" w:tplc="0074E4C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1"/>
  </w:num>
  <w:num w:numId="7">
    <w:abstractNumId w:val="4"/>
  </w:num>
  <w:num w:numId="8">
    <w:abstractNumId w:val="22"/>
  </w:num>
  <w:num w:numId="9">
    <w:abstractNumId w:val="0"/>
  </w:num>
  <w:num w:numId="10">
    <w:abstractNumId w:val="17"/>
  </w:num>
  <w:num w:numId="11">
    <w:abstractNumId w:val="18"/>
  </w:num>
  <w:num w:numId="12">
    <w:abstractNumId w:val="10"/>
  </w:num>
  <w:num w:numId="13">
    <w:abstractNumId w:val="6"/>
  </w:num>
  <w:num w:numId="14">
    <w:abstractNumId w:val="19"/>
  </w:num>
  <w:num w:numId="15">
    <w:abstractNumId w:val="8"/>
  </w:num>
  <w:num w:numId="16">
    <w:abstractNumId w:val="14"/>
  </w:num>
  <w:num w:numId="17">
    <w:abstractNumId w:val="9"/>
  </w:num>
  <w:num w:numId="18">
    <w:abstractNumId w:val="23"/>
  </w:num>
  <w:num w:numId="19">
    <w:abstractNumId w:val="20"/>
  </w:num>
  <w:num w:numId="20">
    <w:abstractNumId w:val="16"/>
  </w:num>
  <w:num w:numId="21">
    <w:abstractNumId w:val="24"/>
  </w:num>
  <w:num w:numId="22">
    <w:abstractNumId w:val="29"/>
  </w:num>
  <w:num w:numId="23">
    <w:abstractNumId w:val="15"/>
  </w:num>
  <w:num w:numId="24">
    <w:abstractNumId w:val="12"/>
  </w:num>
  <w:num w:numId="25">
    <w:abstractNumId w:val="11"/>
  </w:num>
  <w:num w:numId="26">
    <w:abstractNumId w:val="27"/>
  </w:num>
  <w:num w:numId="27">
    <w:abstractNumId w:val="13"/>
  </w:num>
  <w:num w:numId="28">
    <w:abstractNumId w:val="2"/>
  </w:num>
  <w:num w:numId="29">
    <w:abstractNumId w:val="28"/>
  </w:num>
  <w:num w:numId="30">
    <w:abstractNumId w:val="26"/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EDE"/>
    <w:rsid w:val="00006260"/>
    <w:rsid w:val="000156CB"/>
    <w:rsid w:val="000224A3"/>
    <w:rsid w:val="00022B31"/>
    <w:rsid w:val="0002543E"/>
    <w:rsid w:val="000255B8"/>
    <w:rsid w:val="0003784C"/>
    <w:rsid w:val="00050F3C"/>
    <w:rsid w:val="00057117"/>
    <w:rsid w:val="00062EFE"/>
    <w:rsid w:val="0008039C"/>
    <w:rsid w:val="0008525B"/>
    <w:rsid w:val="000A7AAD"/>
    <w:rsid w:val="000B3C44"/>
    <w:rsid w:val="000C1675"/>
    <w:rsid w:val="000C3920"/>
    <w:rsid w:val="000F3608"/>
    <w:rsid w:val="000F3AA4"/>
    <w:rsid w:val="000F774F"/>
    <w:rsid w:val="00144181"/>
    <w:rsid w:val="0014562D"/>
    <w:rsid w:val="00145C77"/>
    <w:rsid w:val="0015529F"/>
    <w:rsid w:val="00167433"/>
    <w:rsid w:val="0017633E"/>
    <w:rsid w:val="001C6A04"/>
    <w:rsid w:val="001E4606"/>
    <w:rsid w:val="0020560D"/>
    <w:rsid w:val="00224949"/>
    <w:rsid w:val="00232941"/>
    <w:rsid w:val="00245F83"/>
    <w:rsid w:val="00250098"/>
    <w:rsid w:val="00251619"/>
    <w:rsid w:val="002655E5"/>
    <w:rsid w:val="00291003"/>
    <w:rsid w:val="002A204C"/>
    <w:rsid w:val="002D4C7C"/>
    <w:rsid w:val="002D79F9"/>
    <w:rsid w:val="002F0C03"/>
    <w:rsid w:val="00307000"/>
    <w:rsid w:val="00341DD4"/>
    <w:rsid w:val="00352CDD"/>
    <w:rsid w:val="00360F12"/>
    <w:rsid w:val="0038238F"/>
    <w:rsid w:val="0039167C"/>
    <w:rsid w:val="003A2BDA"/>
    <w:rsid w:val="003C6A48"/>
    <w:rsid w:val="003C6A6B"/>
    <w:rsid w:val="003D1EE4"/>
    <w:rsid w:val="003E0D3E"/>
    <w:rsid w:val="003F036E"/>
    <w:rsid w:val="00407EAF"/>
    <w:rsid w:val="00411982"/>
    <w:rsid w:val="004200EF"/>
    <w:rsid w:val="0043103B"/>
    <w:rsid w:val="004338F2"/>
    <w:rsid w:val="00446B73"/>
    <w:rsid w:val="00464EA9"/>
    <w:rsid w:val="0046637C"/>
    <w:rsid w:val="004736BD"/>
    <w:rsid w:val="00476FB6"/>
    <w:rsid w:val="00480A7C"/>
    <w:rsid w:val="004A1082"/>
    <w:rsid w:val="004A4E79"/>
    <w:rsid w:val="004C513E"/>
    <w:rsid w:val="00536590"/>
    <w:rsid w:val="005475DB"/>
    <w:rsid w:val="0056453B"/>
    <w:rsid w:val="00581CA8"/>
    <w:rsid w:val="00581E1D"/>
    <w:rsid w:val="005919F3"/>
    <w:rsid w:val="005A0D7B"/>
    <w:rsid w:val="005A502A"/>
    <w:rsid w:val="005C43FD"/>
    <w:rsid w:val="005C666F"/>
    <w:rsid w:val="005D126F"/>
    <w:rsid w:val="005E3903"/>
    <w:rsid w:val="006063E4"/>
    <w:rsid w:val="006124D0"/>
    <w:rsid w:val="00623225"/>
    <w:rsid w:val="00640B97"/>
    <w:rsid w:val="006418BE"/>
    <w:rsid w:val="00642842"/>
    <w:rsid w:val="00646F14"/>
    <w:rsid w:val="00680637"/>
    <w:rsid w:val="006960CE"/>
    <w:rsid w:val="006A28B1"/>
    <w:rsid w:val="006B0BAB"/>
    <w:rsid w:val="006B78B8"/>
    <w:rsid w:val="006D4823"/>
    <w:rsid w:val="006D6FBF"/>
    <w:rsid w:val="006E6770"/>
    <w:rsid w:val="0071746E"/>
    <w:rsid w:val="00725239"/>
    <w:rsid w:val="0073780A"/>
    <w:rsid w:val="00765524"/>
    <w:rsid w:val="00777FBB"/>
    <w:rsid w:val="00790EEB"/>
    <w:rsid w:val="00793453"/>
    <w:rsid w:val="007B348D"/>
    <w:rsid w:val="007E100F"/>
    <w:rsid w:val="007E1EDE"/>
    <w:rsid w:val="007E30FF"/>
    <w:rsid w:val="007E4103"/>
    <w:rsid w:val="007F564F"/>
    <w:rsid w:val="00807149"/>
    <w:rsid w:val="00830172"/>
    <w:rsid w:val="0083144F"/>
    <w:rsid w:val="00832E0B"/>
    <w:rsid w:val="00843EB0"/>
    <w:rsid w:val="008637EE"/>
    <w:rsid w:val="00883308"/>
    <w:rsid w:val="00896CD4"/>
    <w:rsid w:val="008A5C20"/>
    <w:rsid w:val="008E12B8"/>
    <w:rsid w:val="009155F8"/>
    <w:rsid w:val="009169EE"/>
    <w:rsid w:val="0094376B"/>
    <w:rsid w:val="00943ADD"/>
    <w:rsid w:val="00955153"/>
    <w:rsid w:val="0096254D"/>
    <w:rsid w:val="00996CB6"/>
    <w:rsid w:val="009C1113"/>
    <w:rsid w:val="009F51F4"/>
    <w:rsid w:val="009F7B02"/>
    <w:rsid w:val="00A10359"/>
    <w:rsid w:val="00A32C0A"/>
    <w:rsid w:val="00A4008B"/>
    <w:rsid w:val="00A44F67"/>
    <w:rsid w:val="00AA2FE5"/>
    <w:rsid w:val="00AB19E3"/>
    <w:rsid w:val="00AC0C3E"/>
    <w:rsid w:val="00AC1B95"/>
    <w:rsid w:val="00AD01DD"/>
    <w:rsid w:val="00AF0E2F"/>
    <w:rsid w:val="00B3175A"/>
    <w:rsid w:val="00B71E09"/>
    <w:rsid w:val="00B86D6E"/>
    <w:rsid w:val="00B9553C"/>
    <w:rsid w:val="00BB0887"/>
    <w:rsid w:val="00BC53CA"/>
    <w:rsid w:val="00BE5EF6"/>
    <w:rsid w:val="00BE70C5"/>
    <w:rsid w:val="00BF2359"/>
    <w:rsid w:val="00BF6A0C"/>
    <w:rsid w:val="00C057B2"/>
    <w:rsid w:val="00C066C1"/>
    <w:rsid w:val="00C11996"/>
    <w:rsid w:val="00C23C9D"/>
    <w:rsid w:val="00C273F3"/>
    <w:rsid w:val="00C33549"/>
    <w:rsid w:val="00C5408E"/>
    <w:rsid w:val="00CA5D7A"/>
    <w:rsid w:val="00CB51FE"/>
    <w:rsid w:val="00CB577C"/>
    <w:rsid w:val="00CC151E"/>
    <w:rsid w:val="00CC76EB"/>
    <w:rsid w:val="00CE1214"/>
    <w:rsid w:val="00D10E76"/>
    <w:rsid w:val="00D316B7"/>
    <w:rsid w:val="00D35F14"/>
    <w:rsid w:val="00D41955"/>
    <w:rsid w:val="00D47175"/>
    <w:rsid w:val="00D63C6E"/>
    <w:rsid w:val="00D6507D"/>
    <w:rsid w:val="00D7395C"/>
    <w:rsid w:val="00D8113D"/>
    <w:rsid w:val="00DA499F"/>
    <w:rsid w:val="00DA7B84"/>
    <w:rsid w:val="00DB35B5"/>
    <w:rsid w:val="00DB40C5"/>
    <w:rsid w:val="00DD004A"/>
    <w:rsid w:val="00DD15BF"/>
    <w:rsid w:val="00DD6F96"/>
    <w:rsid w:val="00DE4499"/>
    <w:rsid w:val="00E123B4"/>
    <w:rsid w:val="00E1345E"/>
    <w:rsid w:val="00E5635E"/>
    <w:rsid w:val="00E724A7"/>
    <w:rsid w:val="00E92ED5"/>
    <w:rsid w:val="00EA12EE"/>
    <w:rsid w:val="00EB5052"/>
    <w:rsid w:val="00EB7623"/>
    <w:rsid w:val="00EC2CAF"/>
    <w:rsid w:val="00ED6EC3"/>
    <w:rsid w:val="00EE7EB4"/>
    <w:rsid w:val="00EF2710"/>
    <w:rsid w:val="00F24023"/>
    <w:rsid w:val="00F41546"/>
    <w:rsid w:val="00F45EDA"/>
    <w:rsid w:val="00F57FF4"/>
    <w:rsid w:val="00F75F15"/>
    <w:rsid w:val="00F83645"/>
    <w:rsid w:val="00F87E56"/>
    <w:rsid w:val="00FE5634"/>
    <w:rsid w:val="00FF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A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4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40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4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40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B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40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F564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F564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5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8835">
                  <w:marLeft w:val="0"/>
                  <w:marRight w:val="0"/>
                  <w:marTop w:val="0"/>
                  <w:marBottom w:val="0"/>
                  <w:divBdr>
                    <w:top w:val="single" w:sz="6" w:space="13" w:color="CCCCCC"/>
                    <w:left w:val="single" w:sz="6" w:space="13" w:color="CCCCCC"/>
                    <w:bottom w:val="single" w:sz="6" w:space="13" w:color="CCCCCC"/>
                    <w:right w:val="single" w:sz="6" w:space="13" w:color="CCCCCC"/>
                  </w:divBdr>
                </w:div>
              </w:divsChild>
            </w:div>
          </w:divsChild>
        </w:div>
      </w:divsChild>
    </w:div>
    <w:div w:id="13535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powiatwolows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s.dolnyslas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fs.dolnyslas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bara.glowiszyn@powiatwolowski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2137</Words>
  <Characters>12823</Characters>
  <Application>Microsoft Office Outlook</Application>
  <DocSecurity>0</DocSecurity>
  <Lines>0</Lines>
  <Paragraphs>0</Paragraphs>
  <ScaleCrop>false</ScaleCrop>
  <Company>Acer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Wołów, dnia ……</dc:title>
  <dc:subject/>
  <dc:creator>Alicja Kamecka</dc:creator>
  <cp:keywords/>
  <dc:description/>
  <cp:lastModifiedBy>m.golab</cp:lastModifiedBy>
  <cp:revision>2</cp:revision>
  <cp:lastPrinted>2013-01-17T13:17:00Z</cp:lastPrinted>
  <dcterms:created xsi:type="dcterms:W3CDTF">2013-02-14T12:12:00Z</dcterms:created>
  <dcterms:modified xsi:type="dcterms:W3CDTF">2013-02-14T12:12:00Z</dcterms:modified>
</cp:coreProperties>
</file>