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143" w:rsidRDefault="00172143" w:rsidP="000F5F9D">
      <w:pPr>
        <w:ind w:left="-993" w:right="-853"/>
        <w:rPr>
          <w:noProof/>
          <w:lang w:eastAsia="pl-PL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9.1pt;margin-top:.4pt;width:567.55pt;height:68.25pt;z-index:251658240" stroked="f">
            <v:textbox>
              <w:txbxContent>
                <w:p w:rsidR="00172143" w:rsidRDefault="00172143">
                  <w:r>
                    <w:rPr>
                      <w:noProof/>
                      <w:lang w:eastAsia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4" o:spid="_x0000_i1027" type="#_x0000_t75" style="width:231pt;height:46.5pt;visibility:visible">
                        <v:imagedata r:id="rId7" o:title=""/>
                      </v:shape>
                    </w:pict>
                  </w:r>
                  <w:r>
                    <w:rPr>
                      <w:noProof/>
                      <w:lang w:eastAsia="pl-PL"/>
                    </w:rPr>
                    <w:t xml:space="preserve">                                                                </w:t>
                  </w:r>
                  <w:r>
                    <w:rPr>
                      <w:noProof/>
                      <w:lang w:eastAsia="pl-PL"/>
                    </w:rPr>
                    <w:pict>
                      <v:shape id="Obraz 5" o:spid="_x0000_i1028" type="#_x0000_t75" style="width:156pt;height:48.75pt;visibility:visible">
                        <v:imagedata r:id="rId8" o:title=""/>
                      </v:shape>
                    </w:pict>
                  </w:r>
                  <w:r>
                    <w:rPr>
                      <w:noProof/>
                      <w:lang w:eastAsia="pl-PL"/>
                    </w:rPr>
                    <w:t xml:space="preserve">      </w:t>
                  </w:r>
                </w:p>
              </w:txbxContent>
            </v:textbox>
          </v:shape>
        </w:pict>
      </w:r>
      <w:r>
        <w:t xml:space="preserve">                                    </w:t>
      </w:r>
    </w:p>
    <w:p w:rsidR="00172143" w:rsidRDefault="00172143" w:rsidP="000F5F9D">
      <w:pPr>
        <w:ind w:left="-993" w:right="-853"/>
        <w:rPr>
          <w:i/>
          <w:noProof/>
          <w:sz w:val="24"/>
          <w:szCs w:val="24"/>
          <w:lang w:eastAsia="pl-PL"/>
        </w:rPr>
      </w:pPr>
    </w:p>
    <w:p w:rsidR="00172143" w:rsidRPr="000F5F9D" w:rsidRDefault="00172143" w:rsidP="000F5F9D">
      <w:pPr>
        <w:ind w:left="-993" w:right="-853"/>
        <w:rPr>
          <w:i/>
          <w:noProof/>
          <w:sz w:val="24"/>
          <w:szCs w:val="24"/>
          <w:lang w:eastAsia="pl-PL"/>
        </w:rPr>
      </w:pPr>
    </w:p>
    <w:p w:rsidR="00172143" w:rsidRPr="00036B10" w:rsidRDefault="00172143" w:rsidP="00036B10">
      <w:pPr>
        <w:jc w:val="center"/>
        <w:rPr>
          <w:color w:val="002060"/>
          <w:szCs w:val="24"/>
          <w:lang w:eastAsia="pl-PL"/>
        </w:rPr>
      </w:pPr>
      <w:r w:rsidRPr="001035BC">
        <w:rPr>
          <w:i/>
          <w:noProof/>
          <w:sz w:val="24"/>
          <w:szCs w:val="24"/>
          <w:lang w:eastAsia="pl-PL"/>
        </w:rPr>
        <w:pict>
          <v:shape id="Obraz 7" o:spid="_x0000_i1029" type="#_x0000_t75" style="width:300pt;height:73.5pt;visibility:visible">
            <v:imagedata r:id="rId9" o:title=""/>
          </v:shape>
        </w:pict>
      </w:r>
      <w:r>
        <w:rPr>
          <w:i/>
          <w:noProof/>
          <w:sz w:val="24"/>
          <w:szCs w:val="24"/>
          <w:lang w:eastAsia="pl-PL"/>
        </w:rPr>
        <w:br/>
      </w:r>
      <w:r w:rsidRPr="00A36C92">
        <w:rPr>
          <w:b/>
          <w:color w:val="17365D"/>
          <w:sz w:val="32"/>
        </w:rPr>
        <w:t>SPOTKANIE KONSULTACYJNE</w:t>
      </w:r>
      <w:r w:rsidRPr="00A36C92">
        <w:rPr>
          <w:b/>
          <w:color w:val="17365D"/>
          <w:sz w:val="32"/>
        </w:rPr>
        <w:br/>
      </w:r>
      <w:r>
        <w:rPr>
          <w:b/>
          <w:color w:val="17365D"/>
          <w:sz w:val="24"/>
        </w:rPr>
        <w:t>17.01.2013 godz. 11.00</w:t>
      </w:r>
      <w:r w:rsidRPr="00A36C92">
        <w:rPr>
          <w:b/>
          <w:color w:val="17365D"/>
          <w:sz w:val="24"/>
        </w:rPr>
        <w:t xml:space="preserve">  </w:t>
      </w:r>
      <w:r>
        <w:rPr>
          <w:b/>
          <w:color w:val="17365D"/>
          <w:sz w:val="24"/>
        </w:rPr>
        <w:t>Wołów pl. Piastowski 2 sala konferencyjna Starostwa Powiatowego</w:t>
      </w:r>
    </w:p>
    <w:tbl>
      <w:tblPr>
        <w:tblW w:w="10773" w:type="dxa"/>
        <w:tblInd w:w="250" w:type="dxa"/>
        <w:tblBorders>
          <w:top w:val="single" w:sz="4" w:space="0" w:color="17365D"/>
          <w:left w:val="single" w:sz="4" w:space="0" w:color="17365D"/>
          <w:bottom w:val="single" w:sz="4" w:space="0" w:color="17365D"/>
          <w:right w:val="single" w:sz="4" w:space="0" w:color="17365D"/>
          <w:insideH w:val="single" w:sz="4" w:space="0" w:color="17365D"/>
          <w:insideV w:val="single" w:sz="4" w:space="0" w:color="17365D"/>
        </w:tblBorders>
        <w:tblLayout w:type="fixed"/>
        <w:tblLook w:val="00A0"/>
      </w:tblPr>
      <w:tblGrid>
        <w:gridCol w:w="851"/>
        <w:gridCol w:w="4099"/>
        <w:gridCol w:w="4487"/>
        <w:gridCol w:w="1336"/>
      </w:tblGrid>
      <w:tr w:rsidR="00172143" w:rsidRPr="005A7E7E" w:rsidTr="00036B10">
        <w:trPr>
          <w:trHeight w:val="629"/>
        </w:trPr>
        <w:tc>
          <w:tcPr>
            <w:tcW w:w="851" w:type="dxa"/>
          </w:tcPr>
          <w:p w:rsidR="00172143" w:rsidRPr="000E137A" w:rsidRDefault="00172143" w:rsidP="006C136B">
            <w:pPr>
              <w:jc w:val="center"/>
              <w:rPr>
                <w:b/>
                <w:color w:val="244061"/>
                <w:sz w:val="24"/>
              </w:rPr>
            </w:pPr>
            <w:r w:rsidRPr="000E137A">
              <w:rPr>
                <w:b/>
                <w:color w:val="244061"/>
                <w:sz w:val="24"/>
              </w:rPr>
              <w:br/>
              <w:t>lp.</w:t>
            </w:r>
          </w:p>
        </w:tc>
        <w:tc>
          <w:tcPr>
            <w:tcW w:w="4099" w:type="dxa"/>
            <w:vAlign w:val="center"/>
          </w:tcPr>
          <w:p w:rsidR="00172143" w:rsidRPr="000E137A" w:rsidRDefault="00172143" w:rsidP="006C136B">
            <w:pPr>
              <w:jc w:val="center"/>
              <w:rPr>
                <w:b/>
                <w:color w:val="244061"/>
                <w:sz w:val="24"/>
              </w:rPr>
            </w:pPr>
            <w:r w:rsidRPr="000E137A">
              <w:rPr>
                <w:b/>
                <w:color w:val="244061"/>
                <w:sz w:val="24"/>
              </w:rPr>
              <w:br/>
            </w:r>
            <w:r w:rsidRPr="00A61D6D">
              <w:rPr>
                <w:b/>
                <w:color w:val="244061"/>
                <w:sz w:val="28"/>
              </w:rPr>
              <w:t>temat</w:t>
            </w:r>
          </w:p>
        </w:tc>
        <w:tc>
          <w:tcPr>
            <w:tcW w:w="4487" w:type="dxa"/>
            <w:vAlign w:val="center"/>
          </w:tcPr>
          <w:p w:rsidR="00172143" w:rsidRPr="000E137A" w:rsidRDefault="00172143" w:rsidP="006C136B">
            <w:pPr>
              <w:jc w:val="center"/>
              <w:rPr>
                <w:b/>
                <w:color w:val="244061"/>
                <w:sz w:val="24"/>
              </w:rPr>
            </w:pPr>
            <w:r w:rsidRPr="000E137A">
              <w:rPr>
                <w:b/>
                <w:color w:val="244061"/>
                <w:sz w:val="24"/>
              </w:rPr>
              <w:br/>
            </w:r>
            <w:r w:rsidRPr="00A61D6D">
              <w:rPr>
                <w:b/>
                <w:color w:val="244061"/>
                <w:sz w:val="28"/>
              </w:rPr>
              <w:t>prowadzący</w:t>
            </w:r>
          </w:p>
        </w:tc>
        <w:tc>
          <w:tcPr>
            <w:tcW w:w="1336" w:type="dxa"/>
            <w:vAlign w:val="center"/>
          </w:tcPr>
          <w:p w:rsidR="00172143" w:rsidRPr="000E137A" w:rsidRDefault="00172143" w:rsidP="006C136B">
            <w:pPr>
              <w:jc w:val="center"/>
              <w:rPr>
                <w:b/>
                <w:color w:val="244061"/>
                <w:sz w:val="24"/>
              </w:rPr>
            </w:pPr>
            <w:r w:rsidRPr="000E137A">
              <w:rPr>
                <w:b/>
                <w:color w:val="244061"/>
                <w:sz w:val="24"/>
              </w:rPr>
              <w:br/>
              <w:t>czas</w:t>
            </w:r>
          </w:p>
        </w:tc>
      </w:tr>
      <w:tr w:rsidR="00172143" w:rsidRPr="005A7E7E" w:rsidTr="005A7E7E">
        <w:tc>
          <w:tcPr>
            <w:tcW w:w="851" w:type="dxa"/>
          </w:tcPr>
          <w:p w:rsidR="00172143" w:rsidRPr="005A7E7E" w:rsidRDefault="00172143" w:rsidP="005A7E7E">
            <w:pPr>
              <w:pStyle w:val="ListParagraph"/>
              <w:spacing w:after="0" w:line="240" w:lineRule="auto"/>
              <w:ind w:left="0"/>
              <w:rPr>
                <w:color w:val="244061"/>
              </w:rPr>
            </w:pPr>
            <w:r w:rsidRPr="005A7E7E">
              <w:rPr>
                <w:color w:val="244061"/>
              </w:rPr>
              <w:t xml:space="preserve">     1.</w:t>
            </w:r>
          </w:p>
        </w:tc>
        <w:tc>
          <w:tcPr>
            <w:tcW w:w="4099" w:type="dxa"/>
            <w:vAlign w:val="center"/>
          </w:tcPr>
          <w:p w:rsidR="00172143" w:rsidRPr="005A7E7E" w:rsidRDefault="00172143" w:rsidP="005A7E7E">
            <w:pPr>
              <w:jc w:val="center"/>
              <w:rPr>
                <w:color w:val="244061"/>
              </w:rPr>
            </w:pPr>
            <w:r w:rsidRPr="005A7E7E">
              <w:rPr>
                <w:color w:val="244061"/>
              </w:rPr>
              <w:br/>
            </w:r>
            <w:r>
              <w:rPr>
                <w:color w:val="244061"/>
              </w:rPr>
              <w:t>P</w:t>
            </w:r>
            <w:r w:rsidRPr="005A7E7E">
              <w:rPr>
                <w:color w:val="244061"/>
              </w:rPr>
              <w:t>owitanie  uczestników</w:t>
            </w:r>
            <w:r>
              <w:rPr>
                <w:color w:val="244061"/>
              </w:rPr>
              <w:t>, informacja o projekcie</w:t>
            </w:r>
          </w:p>
        </w:tc>
        <w:tc>
          <w:tcPr>
            <w:tcW w:w="4487" w:type="dxa"/>
            <w:vAlign w:val="center"/>
          </w:tcPr>
          <w:p w:rsidR="00172143" w:rsidRPr="005A7E7E" w:rsidRDefault="00172143" w:rsidP="007804E9">
            <w:pPr>
              <w:jc w:val="center"/>
              <w:rPr>
                <w:color w:val="244061"/>
              </w:rPr>
            </w:pPr>
            <w:r w:rsidRPr="005A7E7E">
              <w:rPr>
                <w:color w:val="244061"/>
              </w:rPr>
              <w:br/>
              <w:t>Kierownik Projektu</w:t>
            </w:r>
          </w:p>
        </w:tc>
        <w:tc>
          <w:tcPr>
            <w:tcW w:w="1336" w:type="dxa"/>
            <w:vAlign w:val="center"/>
          </w:tcPr>
          <w:p w:rsidR="00172143" w:rsidRPr="005A7E7E" w:rsidRDefault="00172143" w:rsidP="006C136B">
            <w:pPr>
              <w:jc w:val="center"/>
              <w:rPr>
                <w:color w:val="244061"/>
              </w:rPr>
            </w:pPr>
            <w:r>
              <w:rPr>
                <w:color w:val="244061"/>
              </w:rPr>
              <w:t>15</w:t>
            </w:r>
            <w:r w:rsidRPr="005A7E7E">
              <w:rPr>
                <w:color w:val="244061"/>
              </w:rPr>
              <w:t xml:space="preserve"> min</w:t>
            </w:r>
          </w:p>
        </w:tc>
      </w:tr>
      <w:tr w:rsidR="00172143" w:rsidRPr="005A7E7E" w:rsidTr="005A7E7E">
        <w:tc>
          <w:tcPr>
            <w:tcW w:w="10773" w:type="dxa"/>
            <w:gridSpan w:val="4"/>
            <w:vAlign w:val="center"/>
          </w:tcPr>
          <w:p w:rsidR="00172143" w:rsidRPr="005A7E7E" w:rsidRDefault="00172143" w:rsidP="007B0349">
            <w:pPr>
              <w:jc w:val="center"/>
              <w:rPr>
                <w:b/>
                <w:color w:val="244061"/>
              </w:rPr>
            </w:pPr>
            <w:r w:rsidRPr="005A7E7E">
              <w:rPr>
                <w:b/>
                <w:color w:val="244061"/>
                <w:sz w:val="28"/>
              </w:rPr>
              <w:t xml:space="preserve">MODUŁ I </w:t>
            </w:r>
            <w:r>
              <w:rPr>
                <w:b/>
                <w:color w:val="244061"/>
                <w:sz w:val="28"/>
              </w:rPr>
              <w:t>–</w:t>
            </w:r>
            <w:r w:rsidRPr="005A7E7E">
              <w:rPr>
                <w:b/>
                <w:color w:val="244061"/>
                <w:sz w:val="28"/>
              </w:rPr>
              <w:t xml:space="preserve"> </w:t>
            </w:r>
            <w:r>
              <w:rPr>
                <w:b/>
                <w:color w:val="244061"/>
                <w:sz w:val="28"/>
              </w:rPr>
              <w:t>JAK BUDOWAĆ PARTNERSTWA</w:t>
            </w:r>
            <w:r w:rsidRPr="005A7E7E">
              <w:rPr>
                <w:b/>
                <w:color w:val="244061"/>
                <w:sz w:val="28"/>
              </w:rPr>
              <w:t xml:space="preserve"> </w:t>
            </w:r>
          </w:p>
        </w:tc>
      </w:tr>
      <w:tr w:rsidR="00172143" w:rsidRPr="005A7E7E" w:rsidTr="005A7E7E">
        <w:tc>
          <w:tcPr>
            <w:tcW w:w="851" w:type="dxa"/>
          </w:tcPr>
          <w:p w:rsidR="00172143" w:rsidRPr="005A7E7E" w:rsidRDefault="00172143" w:rsidP="00225FC6">
            <w:pPr>
              <w:pStyle w:val="ListParagraph"/>
              <w:spacing w:after="0" w:line="240" w:lineRule="auto"/>
              <w:ind w:left="0"/>
              <w:rPr>
                <w:color w:val="244061"/>
              </w:rPr>
            </w:pPr>
            <w:r>
              <w:rPr>
                <w:color w:val="244061"/>
              </w:rPr>
              <w:t xml:space="preserve">     2.</w:t>
            </w:r>
          </w:p>
        </w:tc>
        <w:tc>
          <w:tcPr>
            <w:tcW w:w="4099" w:type="dxa"/>
            <w:vAlign w:val="center"/>
          </w:tcPr>
          <w:p w:rsidR="00172143" w:rsidRPr="00A855F7" w:rsidRDefault="00172143" w:rsidP="00C14019">
            <w:pPr>
              <w:rPr>
                <w:color w:val="17365D"/>
              </w:rPr>
            </w:pPr>
            <w:r>
              <w:rPr>
                <w:color w:val="17365D"/>
              </w:rPr>
              <w:t xml:space="preserve">Modelowe podejście do budowania partnerstwa publiczno społecznego na rzecz rynku pracy </w:t>
            </w:r>
          </w:p>
        </w:tc>
        <w:tc>
          <w:tcPr>
            <w:tcW w:w="4487" w:type="dxa"/>
            <w:vAlign w:val="center"/>
          </w:tcPr>
          <w:p w:rsidR="00172143" w:rsidRPr="00A855F7" w:rsidRDefault="00172143" w:rsidP="00A855F7">
            <w:pPr>
              <w:jc w:val="center"/>
              <w:rPr>
                <w:color w:val="17365D"/>
              </w:rPr>
            </w:pPr>
            <w:r>
              <w:rPr>
                <w:color w:val="17365D"/>
              </w:rPr>
              <w:br/>
              <w:t>Animator i K</w:t>
            </w:r>
            <w:r w:rsidRPr="00A855F7">
              <w:rPr>
                <w:color w:val="17365D"/>
              </w:rPr>
              <w:t>onsultant ds. rynku pracy</w:t>
            </w:r>
          </w:p>
        </w:tc>
        <w:tc>
          <w:tcPr>
            <w:tcW w:w="1336" w:type="dxa"/>
            <w:vAlign w:val="center"/>
          </w:tcPr>
          <w:p w:rsidR="00172143" w:rsidRPr="005A7E7E" w:rsidRDefault="00172143" w:rsidP="006C136B">
            <w:pPr>
              <w:jc w:val="center"/>
              <w:rPr>
                <w:color w:val="244061"/>
              </w:rPr>
            </w:pPr>
            <w:r>
              <w:rPr>
                <w:color w:val="244061"/>
              </w:rPr>
              <w:t>60</w:t>
            </w:r>
            <w:r w:rsidRPr="005A7E7E">
              <w:rPr>
                <w:color w:val="244061"/>
              </w:rPr>
              <w:t xml:space="preserve"> min</w:t>
            </w:r>
          </w:p>
        </w:tc>
      </w:tr>
      <w:tr w:rsidR="00172143" w:rsidRPr="005A7E7E" w:rsidTr="002C5562">
        <w:trPr>
          <w:trHeight w:val="425"/>
        </w:trPr>
        <w:tc>
          <w:tcPr>
            <w:tcW w:w="10773" w:type="dxa"/>
            <w:gridSpan w:val="4"/>
            <w:vAlign w:val="center"/>
          </w:tcPr>
          <w:p w:rsidR="00172143" w:rsidRPr="000E137A" w:rsidRDefault="00172143" w:rsidP="00A635C1">
            <w:pPr>
              <w:jc w:val="center"/>
              <w:rPr>
                <w:b/>
                <w:color w:val="244061"/>
                <w:sz w:val="28"/>
              </w:rPr>
            </w:pPr>
            <w:r>
              <w:rPr>
                <w:b/>
                <w:color w:val="244061"/>
                <w:sz w:val="28"/>
              </w:rPr>
              <w:t xml:space="preserve">      </w:t>
            </w:r>
            <w:r w:rsidRPr="005A7E7E">
              <w:rPr>
                <w:b/>
                <w:color w:val="244061"/>
                <w:sz w:val="28"/>
              </w:rPr>
              <w:t xml:space="preserve">MODUŁ II – PARTNERSTWA </w:t>
            </w:r>
          </w:p>
        </w:tc>
      </w:tr>
      <w:tr w:rsidR="00172143" w:rsidRPr="005A7E7E" w:rsidTr="005A7E7E">
        <w:tc>
          <w:tcPr>
            <w:tcW w:w="851" w:type="dxa"/>
          </w:tcPr>
          <w:p w:rsidR="00172143" w:rsidRDefault="00172143" w:rsidP="002210D7">
            <w:pPr>
              <w:pStyle w:val="ListParagraph"/>
              <w:spacing w:after="0" w:line="240" w:lineRule="auto"/>
              <w:ind w:left="644"/>
              <w:jc w:val="center"/>
              <w:rPr>
                <w:color w:val="244061"/>
              </w:rPr>
            </w:pPr>
          </w:p>
          <w:p w:rsidR="00172143" w:rsidRDefault="00172143" w:rsidP="002210D7">
            <w:pPr>
              <w:pStyle w:val="ListParagraph"/>
              <w:spacing w:after="0" w:line="240" w:lineRule="auto"/>
              <w:ind w:left="644"/>
              <w:jc w:val="center"/>
              <w:rPr>
                <w:color w:val="244061"/>
              </w:rPr>
            </w:pPr>
          </w:p>
          <w:p w:rsidR="00172143" w:rsidRPr="005A7E7E" w:rsidRDefault="00172143" w:rsidP="000E137A">
            <w:pPr>
              <w:pStyle w:val="ListParagraph"/>
              <w:spacing w:after="0" w:line="240" w:lineRule="auto"/>
              <w:ind w:left="0"/>
              <w:rPr>
                <w:color w:val="244061"/>
              </w:rPr>
            </w:pPr>
            <w:r>
              <w:rPr>
                <w:color w:val="244061"/>
              </w:rPr>
              <w:t xml:space="preserve">     3.</w:t>
            </w:r>
          </w:p>
        </w:tc>
        <w:tc>
          <w:tcPr>
            <w:tcW w:w="4099" w:type="dxa"/>
            <w:vAlign w:val="center"/>
          </w:tcPr>
          <w:p w:rsidR="00172143" w:rsidRPr="00A855F7" w:rsidRDefault="00172143" w:rsidP="007B0349">
            <w:pPr>
              <w:jc w:val="center"/>
              <w:rPr>
                <w:color w:val="17365D"/>
              </w:rPr>
            </w:pPr>
            <w:r>
              <w:rPr>
                <w:color w:val="17365D"/>
                <w:szCs w:val="24"/>
                <w:lang w:eastAsia="pl-PL"/>
              </w:rPr>
              <w:t>Co może zrobić partnerstwo na rzecz rynku pracy?</w:t>
            </w:r>
          </w:p>
        </w:tc>
        <w:tc>
          <w:tcPr>
            <w:tcW w:w="4487" w:type="dxa"/>
            <w:vAlign w:val="center"/>
          </w:tcPr>
          <w:p w:rsidR="00172143" w:rsidRPr="002C5562" w:rsidRDefault="00172143" w:rsidP="002C5562">
            <w:pPr>
              <w:jc w:val="center"/>
              <w:rPr>
                <w:color w:val="17365D"/>
              </w:rPr>
            </w:pPr>
            <w:r>
              <w:rPr>
                <w:color w:val="17365D"/>
              </w:rPr>
              <w:t>p</w:t>
            </w:r>
            <w:r w:rsidRPr="00A855F7">
              <w:rPr>
                <w:color w:val="17365D"/>
              </w:rPr>
              <w:t>anel dyskusyjny:</w:t>
            </w:r>
            <w:r>
              <w:rPr>
                <w:color w:val="17365D"/>
              </w:rPr>
              <w:br/>
              <w:t xml:space="preserve">Animator i </w:t>
            </w:r>
            <w:r w:rsidRPr="00A855F7">
              <w:rPr>
                <w:color w:val="17365D"/>
              </w:rPr>
              <w:t xml:space="preserve"> </w:t>
            </w:r>
            <w:r>
              <w:rPr>
                <w:color w:val="17365D"/>
              </w:rPr>
              <w:t>K</w:t>
            </w:r>
            <w:r w:rsidRPr="00A855F7">
              <w:rPr>
                <w:color w:val="17365D"/>
              </w:rPr>
              <w:t>onsultant ds. rynku pracy</w:t>
            </w:r>
          </w:p>
        </w:tc>
        <w:tc>
          <w:tcPr>
            <w:tcW w:w="1336" w:type="dxa"/>
            <w:vAlign w:val="center"/>
          </w:tcPr>
          <w:p w:rsidR="00172143" w:rsidRPr="005A7E7E" w:rsidRDefault="00172143" w:rsidP="006C136B">
            <w:pPr>
              <w:jc w:val="center"/>
              <w:rPr>
                <w:color w:val="244061"/>
              </w:rPr>
            </w:pPr>
            <w:r>
              <w:rPr>
                <w:color w:val="244061"/>
              </w:rPr>
              <w:t>45</w:t>
            </w:r>
            <w:r w:rsidRPr="005A7E7E">
              <w:rPr>
                <w:color w:val="244061"/>
              </w:rPr>
              <w:t xml:space="preserve"> min</w:t>
            </w:r>
          </w:p>
        </w:tc>
      </w:tr>
      <w:tr w:rsidR="00172143" w:rsidRPr="005A7E7E" w:rsidTr="005A7E7E">
        <w:tc>
          <w:tcPr>
            <w:tcW w:w="10773" w:type="dxa"/>
            <w:gridSpan w:val="4"/>
            <w:vAlign w:val="center"/>
          </w:tcPr>
          <w:p w:rsidR="00172143" w:rsidRPr="005A7E7E" w:rsidRDefault="00172143" w:rsidP="006C136B">
            <w:pPr>
              <w:jc w:val="center"/>
              <w:rPr>
                <w:b/>
                <w:color w:val="244061"/>
              </w:rPr>
            </w:pPr>
            <w:r>
              <w:rPr>
                <w:color w:val="244061"/>
              </w:rPr>
              <w:t>p</w:t>
            </w:r>
            <w:r w:rsidRPr="005A7E7E">
              <w:rPr>
                <w:color w:val="244061"/>
              </w:rPr>
              <w:t>rzerwa kawowa, poczęstunek</w:t>
            </w:r>
          </w:p>
        </w:tc>
      </w:tr>
      <w:tr w:rsidR="00172143" w:rsidRPr="005A7E7E" w:rsidTr="002C5562">
        <w:trPr>
          <w:trHeight w:val="429"/>
        </w:trPr>
        <w:tc>
          <w:tcPr>
            <w:tcW w:w="10773" w:type="dxa"/>
            <w:gridSpan w:val="4"/>
            <w:vAlign w:val="center"/>
          </w:tcPr>
          <w:p w:rsidR="00172143" w:rsidRPr="005A7E7E" w:rsidRDefault="00172143" w:rsidP="007B0349">
            <w:pPr>
              <w:jc w:val="center"/>
              <w:rPr>
                <w:b/>
                <w:color w:val="244061"/>
              </w:rPr>
            </w:pPr>
            <w:r>
              <w:rPr>
                <w:b/>
                <w:color w:val="244061"/>
                <w:sz w:val="28"/>
              </w:rPr>
              <w:t xml:space="preserve">    </w:t>
            </w:r>
            <w:r w:rsidRPr="005A7E7E">
              <w:rPr>
                <w:b/>
                <w:color w:val="244061"/>
                <w:sz w:val="28"/>
              </w:rPr>
              <w:t xml:space="preserve">MODUŁ III – </w:t>
            </w:r>
            <w:r>
              <w:rPr>
                <w:b/>
                <w:color w:val="244061"/>
                <w:sz w:val="28"/>
              </w:rPr>
              <w:t>Dobre praktyki partnerstwa</w:t>
            </w:r>
          </w:p>
        </w:tc>
      </w:tr>
      <w:tr w:rsidR="00172143" w:rsidRPr="005A7E7E" w:rsidTr="005A7E7E">
        <w:tc>
          <w:tcPr>
            <w:tcW w:w="851" w:type="dxa"/>
          </w:tcPr>
          <w:p w:rsidR="00172143" w:rsidRDefault="00172143" w:rsidP="002210D7">
            <w:pPr>
              <w:rPr>
                <w:color w:val="244061"/>
              </w:rPr>
            </w:pPr>
          </w:p>
          <w:p w:rsidR="00172143" w:rsidRPr="005A7E7E" w:rsidRDefault="00172143" w:rsidP="000E137A">
            <w:pPr>
              <w:ind w:left="284"/>
              <w:rPr>
                <w:color w:val="244061"/>
              </w:rPr>
            </w:pPr>
            <w:r>
              <w:rPr>
                <w:color w:val="244061"/>
              </w:rPr>
              <w:t>4.</w:t>
            </w:r>
          </w:p>
        </w:tc>
        <w:tc>
          <w:tcPr>
            <w:tcW w:w="4099" w:type="dxa"/>
            <w:vAlign w:val="center"/>
          </w:tcPr>
          <w:p w:rsidR="00172143" w:rsidRDefault="00172143" w:rsidP="006C136B">
            <w:pPr>
              <w:jc w:val="center"/>
              <w:rPr>
                <w:color w:val="244061"/>
              </w:rPr>
            </w:pPr>
          </w:p>
          <w:p w:rsidR="00172143" w:rsidRDefault="00172143" w:rsidP="006C136B">
            <w:pPr>
              <w:jc w:val="center"/>
              <w:rPr>
                <w:color w:val="244061"/>
              </w:rPr>
            </w:pPr>
            <w:r>
              <w:rPr>
                <w:color w:val="244061"/>
              </w:rPr>
              <w:t xml:space="preserve">Dobre Praktyki  </w:t>
            </w:r>
          </w:p>
          <w:p w:rsidR="00172143" w:rsidRPr="005A7E7E" w:rsidRDefault="00172143" w:rsidP="006C136B">
            <w:pPr>
              <w:jc w:val="center"/>
              <w:rPr>
                <w:color w:val="244061"/>
              </w:rPr>
            </w:pPr>
            <w:r>
              <w:rPr>
                <w:color w:val="244061"/>
              </w:rPr>
              <w:t xml:space="preserve"> </w:t>
            </w:r>
          </w:p>
        </w:tc>
        <w:tc>
          <w:tcPr>
            <w:tcW w:w="4487" w:type="dxa"/>
            <w:vAlign w:val="center"/>
          </w:tcPr>
          <w:p w:rsidR="00172143" w:rsidRPr="005A7E7E" w:rsidRDefault="00172143" w:rsidP="006C136B">
            <w:pPr>
              <w:jc w:val="center"/>
              <w:rPr>
                <w:color w:val="244061"/>
              </w:rPr>
            </w:pPr>
            <w:r w:rsidRPr="005A7E7E">
              <w:rPr>
                <w:color w:val="244061"/>
              </w:rPr>
              <w:t xml:space="preserve"> Konsultant ds. rynku pracy</w:t>
            </w:r>
          </w:p>
        </w:tc>
        <w:tc>
          <w:tcPr>
            <w:tcW w:w="1336" w:type="dxa"/>
            <w:vAlign w:val="center"/>
          </w:tcPr>
          <w:p w:rsidR="00172143" w:rsidRPr="005A7E7E" w:rsidRDefault="00172143" w:rsidP="006C136B">
            <w:pPr>
              <w:jc w:val="center"/>
              <w:rPr>
                <w:color w:val="244061"/>
              </w:rPr>
            </w:pPr>
            <w:r>
              <w:rPr>
                <w:color w:val="244061"/>
              </w:rPr>
              <w:t>20 min</w:t>
            </w:r>
          </w:p>
        </w:tc>
      </w:tr>
      <w:tr w:rsidR="00172143" w:rsidRPr="005A7E7E" w:rsidTr="00225FC6">
        <w:trPr>
          <w:trHeight w:val="85"/>
        </w:trPr>
        <w:tc>
          <w:tcPr>
            <w:tcW w:w="851" w:type="dxa"/>
            <w:vAlign w:val="center"/>
          </w:tcPr>
          <w:p w:rsidR="00172143" w:rsidRPr="005A7E7E" w:rsidRDefault="00172143" w:rsidP="00225FC6">
            <w:pPr>
              <w:jc w:val="center"/>
              <w:rPr>
                <w:color w:val="244061"/>
              </w:rPr>
            </w:pPr>
            <w:r>
              <w:rPr>
                <w:color w:val="244061"/>
              </w:rPr>
              <w:t>5.</w:t>
            </w:r>
          </w:p>
        </w:tc>
        <w:tc>
          <w:tcPr>
            <w:tcW w:w="4099" w:type="dxa"/>
            <w:vAlign w:val="center"/>
          </w:tcPr>
          <w:p w:rsidR="00172143" w:rsidRPr="005A7E7E" w:rsidRDefault="00172143" w:rsidP="006C136B">
            <w:pPr>
              <w:jc w:val="center"/>
              <w:rPr>
                <w:color w:val="244061"/>
              </w:rPr>
            </w:pPr>
            <w:r>
              <w:rPr>
                <w:color w:val="244061"/>
              </w:rPr>
              <w:t>P</w:t>
            </w:r>
            <w:r w:rsidRPr="005A7E7E">
              <w:rPr>
                <w:color w:val="244061"/>
              </w:rPr>
              <w:t>odsumowanie</w:t>
            </w:r>
          </w:p>
        </w:tc>
        <w:tc>
          <w:tcPr>
            <w:tcW w:w="4487" w:type="dxa"/>
            <w:vAlign w:val="center"/>
          </w:tcPr>
          <w:p w:rsidR="00172143" w:rsidRPr="005A7E7E" w:rsidRDefault="00172143" w:rsidP="00223F5E">
            <w:pPr>
              <w:jc w:val="center"/>
              <w:rPr>
                <w:color w:val="244061"/>
              </w:rPr>
            </w:pPr>
            <w:r>
              <w:rPr>
                <w:color w:val="244061"/>
              </w:rPr>
              <w:t>p</w:t>
            </w:r>
            <w:r w:rsidRPr="005A7E7E">
              <w:rPr>
                <w:color w:val="244061"/>
              </w:rPr>
              <w:t xml:space="preserve">odziękowanie, </w:t>
            </w:r>
          </w:p>
        </w:tc>
        <w:tc>
          <w:tcPr>
            <w:tcW w:w="1336" w:type="dxa"/>
            <w:vAlign w:val="center"/>
          </w:tcPr>
          <w:p w:rsidR="00172143" w:rsidRPr="005A7E7E" w:rsidRDefault="00172143" w:rsidP="00223F5E">
            <w:pPr>
              <w:jc w:val="center"/>
              <w:rPr>
                <w:color w:val="244061"/>
              </w:rPr>
            </w:pPr>
            <w:r w:rsidRPr="005A7E7E">
              <w:rPr>
                <w:color w:val="244061"/>
              </w:rPr>
              <w:t>1</w:t>
            </w:r>
            <w:r>
              <w:rPr>
                <w:color w:val="244061"/>
              </w:rPr>
              <w:t>5</w:t>
            </w:r>
            <w:r w:rsidRPr="005A7E7E">
              <w:rPr>
                <w:color w:val="244061"/>
              </w:rPr>
              <w:t xml:space="preserve"> min</w:t>
            </w:r>
          </w:p>
        </w:tc>
      </w:tr>
    </w:tbl>
    <w:p w:rsidR="00172143" w:rsidRDefault="00172143" w:rsidP="00C27A0D">
      <w:pPr>
        <w:rPr>
          <w:color w:val="17365D"/>
          <w:sz w:val="20"/>
        </w:rPr>
      </w:pPr>
      <w:r>
        <w:rPr>
          <w:noProof/>
          <w:lang w:eastAsia="pl-PL"/>
        </w:rPr>
        <w:pict>
          <v:shape id="_x0000_s1027" type="#_x0000_t202" style="position:absolute;margin-left:-23.65pt;margin-top:84.1pt;width:598.45pt;height:146.85pt;z-index:251657216;mso-position-horizontal-relative:text;mso-position-vertical-relative:text" stroked="f">
            <v:textbox style="mso-next-textbox:#_x0000_s1027">
              <w:txbxContent>
                <w:p w:rsidR="00172143" w:rsidRDefault="00172143">
                  <w:pPr>
                    <w:rPr>
                      <w:noProof/>
                      <w:lang w:eastAsia="pl-PL"/>
                    </w:rPr>
                  </w:pPr>
                  <w:r>
                    <w:rPr>
                      <w:noProof/>
                      <w:lang w:eastAsia="pl-PL"/>
                    </w:rPr>
                    <w:t xml:space="preserve">        </w:t>
                  </w:r>
                  <w:r>
                    <w:rPr>
                      <w:noProof/>
                      <w:lang w:eastAsia="pl-PL"/>
                    </w:rPr>
                    <w:pict>
                      <v:shape id="Obraz 1" o:spid="_x0000_i1032" type="#_x0000_t75" style="width:158.25pt;height:51pt;visibility:visible">
                        <v:imagedata r:id="rId10" o:title=""/>
                      </v:shape>
                    </w:pict>
                  </w:r>
                  <w:r>
                    <w:rPr>
                      <w:noProof/>
                      <w:lang w:eastAsia="pl-PL"/>
                    </w:rPr>
                    <w:t xml:space="preserve">                                                                                                 </w:t>
                  </w:r>
                  <w:r>
                    <w:rPr>
                      <w:noProof/>
                      <w:lang w:eastAsia="pl-PL"/>
                    </w:rPr>
                    <w:pict>
                      <v:shape id="Obraz 2" o:spid="_x0000_i1033" type="#_x0000_t75" style="width:150.75pt;height:55.5pt;visibility:visible">
                        <v:imagedata r:id="rId11" o:title=""/>
                      </v:shape>
                    </w:pict>
                  </w:r>
                  <w:r>
                    <w:rPr>
                      <w:noProof/>
                      <w:lang w:eastAsia="pl-PL"/>
                    </w:rPr>
                    <w:t xml:space="preserve">                                                                         </w:t>
                  </w:r>
                </w:p>
                <w:p w:rsidR="00172143" w:rsidRDefault="00172143" w:rsidP="004354F7">
                  <w:pPr>
                    <w:jc w:val="center"/>
                    <w:rPr>
                      <w:noProof/>
                      <w:sz w:val="18"/>
                      <w:szCs w:val="18"/>
                      <w:lang w:eastAsia="pl-PL"/>
                    </w:rPr>
                  </w:pPr>
                  <w:r w:rsidRPr="00A66CE8">
                    <w:rPr>
                      <w:color w:val="17365D"/>
                      <w:sz w:val="18"/>
                      <w:szCs w:val="18"/>
                    </w:rPr>
                    <w:t>PROJEKT WSPÓŁFINANSOWANY JEST ZE ŚRODKÓW UNII EUROPEJSKIEJ W RAMACH EUROPEJSKIEGO FUNDUSZU  SPOŁECZNEGO</w:t>
                  </w:r>
                  <w:r w:rsidRPr="00A66CE8">
                    <w:rPr>
                      <w:noProof/>
                      <w:color w:val="002060"/>
                      <w:sz w:val="18"/>
                      <w:szCs w:val="18"/>
                      <w:lang w:eastAsia="pl-PL"/>
                    </w:rPr>
                    <w:br/>
                  </w:r>
                </w:p>
                <w:p w:rsidR="00172143" w:rsidRDefault="00172143" w:rsidP="004354F7">
                  <w:pPr>
                    <w:jc w:val="center"/>
                    <w:rPr>
                      <w:noProof/>
                      <w:sz w:val="18"/>
                      <w:szCs w:val="18"/>
                      <w:lang w:eastAsia="pl-PL"/>
                    </w:rPr>
                  </w:pPr>
                </w:p>
                <w:p w:rsidR="00172143" w:rsidRDefault="00172143" w:rsidP="004354F7">
                  <w:pPr>
                    <w:jc w:val="center"/>
                    <w:rPr>
                      <w:noProof/>
                      <w:sz w:val="18"/>
                      <w:szCs w:val="18"/>
                      <w:lang w:eastAsia="pl-PL"/>
                    </w:rPr>
                  </w:pPr>
                </w:p>
                <w:p w:rsidR="00172143" w:rsidRPr="00A66CE8" w:rsidRDefault="00172143" w:rsidP="004354F7">
                  <w:pPr>
                    <w:jc w:val="center"/>
                    <w:rPr>
                      <w:noProof/>
                      <w:sz w:val="18"/>
                      <w:szCs w:val="18"/>
                      <w:lang w:eastAsia="pl-PL"/>
                    </w:rPr>
                  </w:pPr>
                </w:p>
              </w:txbxContent>
            </v:textbox>
          </v:shape>
        </w:pict>
      </w:r>
      <w:r>
        <w:rPr>
          <w:noProof/>
          <w:color w:val="002060"/>
          <w:sz w:val="24"/>
          <w:szCs w:val="24"/>
          <w:lang w:eastAsia="pl-PL"/>
        </w:rPr>
        <w:t xml:space="preserve">   </w:t>
      </w:r>
      <w:r w:rsidRPr="001035BC">
        <w:rPr>
          <w:noProof/>
          <w:color w:val="002060"/>
          <w:sz w:val="24"/>
          <w:szCs w:val="24"/>
          <w:lang w:eastAsia="pl-PL"/>
        </w:rPr>
        <w:pict>
          <v:shape id="_x0000_i1034" type="#_x0000_t75" style="width:533.25pt;height:80.25pt">
            <v:imagedata r:id="rId12" o:title=""/>
          </v:shape>
        </w:pict>
      </w:r>
    </w:p>
    <w:p w:rsidR="00172143" w:rsidRPr="004354F7" w:rsidRDefault="00172143" w:rsidP="00C27A0D">
      <w:pPr>
        <w:rPr>
          <w:color w:val="17365D"/>
          <w:sz w:val="20"/>
        </w:rPr>
      </w:pPr>
    </w:p>
    <w:sectPr w:rsidR="00172143" w:rsidRPr="004354F7" w:rsidSect="006C136B">
      <w:pgSz w:w="11906" w:h="16838"/>
      <w:pgMar w:top="284" w:right="424" w:bottom="142" w:left="42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143" w:rsidRDefault="00172143" w:rsidP="008C4632">
      <w:pPr>
        <w:spacing w:after="0" w:line="240" w:lineRule="auto"/>
      </w:pPr>
      <w:r>
        <w:separator/>
      </w:r>
    </w:p>
  </w:endnote>
  <w:endnote w:type="continuationSeparator" w:id="0">
    <w:p w:rsidR="00172143" w:rsidRDefault="00172143" w:rsidP="008C4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143" w:rsidRDefault="00172143" w:rsidP="008C4632">
      <w:pPr>
        <w:spacing w:after="0" w:line="240" w:lineRule="auto"/>
      </w:pPr>
      <w:r>
        <w:separator/>
      </w:r>
    </w:p>
  </w:footnote>
  <w:footnote w:type="continuationSeparator" w:id="0">
    <w:p w:rsidR="00172143" w:rsidRDefault="00172143" w:rsidP="008C4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762E07"/>
    <w:multiLevelType w:val="hybridMultilevel"/>
    <w:tmpl w:val="1B04C214"/>
    <w:lvl w:ilvl="0" w:tplc="FAECF57C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>
    <w:nsid w:val="7AD8165B"/>
    <w:multiLevelType w:val="hybridMultilevel"/>
    <w:tmpl w:val="32FE8CC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BDC"/>
    <w:rsid w:val="00025A45"/>
    <w:rsid w:val="00036B10"/>
    <w:rsid w:val="00043F27"/>
    <w:rsid w:val="00063929"/>
    <w:rsid w:val="00092A16"/>
    <w:rsid w:val="000A1B72"/>
    <w:rsid w:val="000A47AA"/>
    <w:rsid w:val="000A7641"/>
    <w:rsid w:val="000C1253"/>
    <w:rsid w:val="000C2778"/>
    <w:rsid w:val="000C4BDC"/>
    <w:rsid w:val="000E137A"/>
    <w:rsid w:val="000F5F9D"/>
    <w:rsid w:val="000F7B18"/>
    <w:rsid w:val="001035BC"/>
    <w:rsid w:val="00107969"/>
    <w:rsid w:val="00153512"/>
    <w:rsid w:val="00172143"/>
    <w:rsid w:val="001932DD"/>
    <w:rsid w:val="001A12AD"/>
    <w:rsid w:val="001C0877"/>
    <w:rsid w:val="001D53C9"/>
    <w:rsid w:val="001D7937"/>
    <w:rsid w:val="001E1223"/>
    <w:rsid w:val="001E421C"/>
    <w:rsid w:val="001F2A9D"/>
    <w:rsid w:val="001F4FDD"/>
    <w:rsid w:val="002070A0"/>
    <w:rsid w:val="002210D7"/>
    <w:rsid w:val="00223F5E"/>
    <w:rsid w:val="002240AD"/>
    <w:rsid w:val="00225FC6"/>
    <w:rsid w:val="00242BE2"/>
    <w:rsid w:val="00265939"/>
    <w:rsid w:val="00276311"/>
    <w:rsid w:val="00281B06"/>
    <w:rsid w:val="00285174"/>
    <w:rsid w:val="002900F8"/>
    <w:rsid w:val="002A1E38"/>
    <w:rsid w:val="002A7F5D"/>
    <w:rsid w:val="002C5562"/>
    <w:rsid w:val="002C5952"/>
    <w:rsid w:val="002E1B95"/>
    <w:rsid w:val="002E4F0F"/>
    <w:rsid w:val="0035061C"/>
    <w:rsid w:val="0036559E"/>
    <w:rsid w:val="00394B90"/>
    <w:rsid w:val="00394E7D"/>
    <w:rsid w:val="003B23A8"/>
    <w:rsid w:val="003F70D5"/>
    <w:rsid w:val="004354F7"/>
    <w:rsid w:val="00447F7E"/>
    <w:rsid w:val="0049279D"/>
    <w:rsid w:val="004B1EAE"/>
    <w:rsid w:val="004D7C77"/>
    <w:rsid w:val="004E32CF"/>
    <w:rsid w:val="004F64C0"/>
    <w:rsid w:val="00522D56"/>
    <w:rsid w:val="00523F0F"/>
    <w:rsid w:val="00544803"/>
    <w:rsid w:val="00547AAE"/>
    <w:rsid w:val="00552808"/>
    <w:rsid w:val="00571D8E"/>
    <w:rsid w:val="00576EF9"/>
    <w:rsid w:val="005A7E7E"/>
    <w:rsid w:val="00607F9D"/>
    <w:rsid w:val="00611142"/>
    <w:rsid w:val="00615661"/>
    <w:rsid w:val="00615BB1"/>
    <w:rsid w:val="00681D35"/>
    <w:rsid w:val="00694E05"/>
    <w:rsid w:val="006A3F26"/>
    <w:rsid w:val="006C136B"/>
    <w:rsid w:val="006C3B58"/>
    <w:rsid w:val="006F210C"/>
    <w:rsid w:val="007037E0"/>
    <w:rsid w:val="00705FBA"/>
    <w:rsid w:val="00721FAF"/>
    <w:rsid w:val="00725E65"/>
    <w:rsid w:val="007513CB"/>
    <w:rsid w:val="00757B6F"/>
    <w:rsid w:val="007804E9"/>
    <w:rsid w:val="00780523"/>
    <w:rsid w:val="007868F3"/>
    <w:rsid w:val="00794131"/>
    <w:rsid w:val="007B0349"/>
    <w:rsid w:val="007D6B63"/>
    <w:rsid w:val="008246EB"/>
    <w:rsid w:val="008262C0"/>
    <w:rsid w:val="00841AC2"/>
    <w:rsid w:val="0088265C"/>
    <w:rsid w:val="00883EC7"/>
    <w:rsid w:val="0088519C"/>
    <w:rsid w:val="0089524D"/>
    <w:rsid w:val="008C4632"/>
    <w:rsid w:val="008D1380"/>
    <w:rsid w:val="008D293A"/>
    <w:rsid w:val="008E4016"/>
    <w:rsid w:val="00900E55"/>
    <w:rsid w:val="009124AA"/>
    <w:rsid w:val="00915BD4"/>
    <w:rsid w:val="009279F2"/>
    <w:rsid w:val="0093398A"/>
    <w:rsid w:val="00942871"/>
    <w:rsid w:val="00947C0B"/>
    <w:rsid w:val="0096455B"/>
    <w:rsid w:val="00967DE7"/>
    <w:rsid w:val="00975D50"/>
    <w:rsid w:val="009A1FED"/>
    <w:rsid w:val="009E581C"/>
    <w:rsid w:val="009E6256"/>
    <w:rsid w:val="009F7DE0"/>
    <w:rsid w:val="00A017CD"/>
    <w:rsid w:val="00A10E21"/>
    <w:rsid w:val="00A2543E"/>
    <w:rsid w:val="00A36511"/>
    <w:rsid w:val="00A36C92"/>
    <w:rsid w:val="00A46F07"/>
    <w:rsid w:val="00A512ED"/>
    <w:rsid w:val="00A61D6D"/>
    <w:rsid w:val="00A62C59"/>
    <w:rsid w:val="00A635C1"/>
    <w:rsid w:val="00A66CE8"/>
    <w:rsid w:val="00A85482"/>
    <w:rsid w:val="00A855F7"/>
    <w:rsid w:val="00AA45A6"/>
    <w:rsid w:val="00AA4C01"/>
    <w:rsid w:val="00AB69B7"/>
    <w:rsid w:val="00AC2997"/>
    <w:rsid w:val="00AD5894"/>
    <w:rsid w:val="00AE19E5"/>
    <w:rsid w:val="00AE4E8F"/>
    <w:rsid w:val="00AF651F"/>
    <w:rsid w:val="00AF7391"/>
    <w:rsid w:val="00AF7C61"/>
    <w:rsid w:val="00B21ED1"/>
    <w:rsid w:val="00B32C0D"/>
    <w:rsid w:val="00B50CE9"/>
    <w:rsid w:val="00B76815"/>
    <w:rsid w:val="00BA07BC"/>
    <w:rsid w:val="00BB657C"/>
    <w:rsid w:val="00BD2C3C"/>
    <w:rsid w:val="00BE4C2C"/>
    <w:rsid w:val="00C14019"/>
    <w:rsid w:val="00C27A0D"/>
    <w:rsid w:val="00C31D00"/>
    <w:rsid w:val="00C357D3"/>
    <w:rsid w:val="00C431CD"/>
    <w:rsid w:val="00C643F6"/>
    <w:rsid w:val="00C826AC"/>
    <w:rsid w:val="00C93AB2"/>
    <w:rsid w:val="00CA67B8"/>
    <w:rsid w:val="00CA6B53"/>
    <w:rsid w:val="00CB5157"/>
    <w:rsid w:val="00CF54C0"/>
    <w:rsid w:val="00CF6077"/>
    <w:rsid w:val="00D00965"/>
    <w:rsid w:val="00D1119D"/>
    <w:rsid w:val="00D32A3C"/>
    <w:rsid w:val="00DC0D9A"/>
    <w:rsid w:val="00DD4099"/>
    <w:rsid w:val="00DD543F"/>
    <w:rsid w:val="00DD5496"/>
    <w:rsid w:val="00DD6C62"/>
    <w:rsid w:val="00DE72A1"/>
    <w:rsid w:val="00DF0510"/>
    <w:rsid w:val="00E1181B"/>
    <w:rsid w:val="00E47377"/>
    <w:rsid w:val="00E51005"/>
    <w:rsid w:val="00E519B8"/>
    <w:rsid w:val="00E5343E"/>
    <w:rsid w:val="00E5582F"/>
    <w:rsid w:val="00E81E7B"/>
    <w:rsid w:val="00EC3358"/>
    <w:rsid w:val="00EE6B57"/>
    <w:rsid w:val="00F02D9F"/>
    <w:rsid w:val="00F61551"/>
    <w:rsid w:val="00F67BF8"/>
    <w:rsid w:val="00F70750"/>
    <w:rsid w:val="00F964B6"/>
    <w:rsid w:val="00FA3A3F"/>
    <w:rsid w:val="00FB0EBB"/>
    <w:rsid w:val="00FC7156"/>
    <w:rsid w:val="00FD4F20"/>
    <w:rsid w:val="00FE7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D5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85174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5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D53C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8C4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C4632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8C46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C4632"/>
    <w:rPr>
      <w:rFonts w:cs="Times New Roman"/>
    </w:rPr>
  </w:style>
  <w:style w:type="table" w:styleId="TableGrid">
    <w:name w:val="Table Grid"/>
    <w:basedOn w:val="TableNormal"/>
    <w:uiPriority w:val="99"/>
    <w:rsid w:val="006C136B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C136B"/>
    <w:pPr>
      <w:spacing w:after="120" w:line="360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111</Words>
  <Characters>672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IRENA NOWAK</dc:creator>
  <cp:keywords/>
  <dc:description/>
  <cp:lastModifiedBy>k.staron</cp:lastModifiedBy>
  <cp:revision>2</cp:revision>
  <dcterms:created xsi:type="dcterms:W3CDTF">2013-01-09T08:05:00Z</dcterms:created>
  <dcterms:modified xsi:type="dcterms:W3CDTF">2013-01-09T08:05:00Z</dcterms:modified>
</cp:coreProperties>
</file>