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401" w:rsidRDefault="00DF5401" w:rsidP="007E0266">
      <w:pPr>
        <w:spacing w:after="0" w:line="240" w:lineRule="auto"/>
        <w:ind w:left="5664" w:firstLine="708"/>
        <w:jc w:val="both"/>
      </w:pPr>
      <w:r>
        <w:t xml:space="preserve">Załącznik nr 1 </w:t>
      </w:r>
    </w:p>
    <w:p w:rsidR="00DF5401" w:rsidRDefault="00DF5401" w:rsidP="007E0266">
      <w:pPr>
        <w:spacing w:after="0" w:line="240" w:lineRule="auto"/>
        <w:ind w:left="5664" w:firstLine="708"/>
        <w:jc w:val="both"/>
      </w:pPr>
      <w:r>
        <w:t xml:space="preserve">do zapytania ofertowego </w:t>
      </w:r>
    </w:p>
    <w:p w:rsidR="00DF5401" w:rsidRPr="00BF5370" w:rsidRDefault="00DF5401" w:rsidP="007E0266">
      <w:pPr>
        <w:spacing w:after="0" w:line="240" w:lineRule="auto"/>
        <w:ind w:left="5664"/>
        <w:jc w:val="both"/>
      </w:pPr>
      <w:r>
        <w:t xml:space="preserve">               z dnia 16.05</w:t>
      </w:r>
      <w:r w:rsidRPr="00BF5370">
        <w:t>.2013 r.</w:t>
      </w:r>
    </w:p>
    <w:p w:rsidR="00DF5401" w:rsidRDefault="00DF5401" w:rsidP="007E0266">
      <w:pPr>
        <w:spacing w:after="0" w:line="240" w:lineRule="auto"/>
        <w:jc w:val="both"/>
      </w:pPr>
    </w:p>
    <w:p w:rsidR="00DF5401" w:rsidRDefault="00DF5401" w:rsidP="007E0266">
      <w:pPr>
        <w:spacing w:after="0" w:line="240" w:lineRule="auto"/>
        <w:jc w:val="center"/>
        <w:rPr>
          <w:b/>
        </w:rPr>
      </w:pPr>
      <w:r w:rsidRPr="005475DB">
        <w:rPr>
          <w:b/>
        </w:rPr>
        <w:t>FORMULARZ OFERTOWY</w:t>
      </w:r>
    </w:p>
    <w:p w:rsidR="00DF5401" w:rsidRDefault="00DF5401" w:rsidP="007E0266">
      <w:pPr>
        <w:spacing w:after="0" w:line="240" w:lineRule="auto"/>
        <w:jc w:val="both"/>
        <w:rPr>
          <w:b/>
        </w:rPr>
      </w:pPr>
    </w:p>
    <w:p w:rsidR="00DF5401" w:rsidRDefault="00DF5401" w:rsidP="007E0266">
      <w:pPr>
        <w:spacing w:after="0" w:line="240" w:lineRule="auto"/>
        <w:jc w:val="both"/>
      </w:pPr>
      <w:r>
        <w:rPr>
          <w:b/>
        </w:rPr>
        <w:t xml:space="preserve">Nazwa Wykonawcy: </w:t>
      </w:r>
      <w:r w:rsidRPr="005475DB">
        <w:t>…………………………</w:t>
      </w:r>
      <w:r>
        <w:t>…………………………………………………</w:t>
      </w:r>
      <w:r w:rsidRPr="005475DB">
        <w:t>………………………………………………</w:t>
      </w:r>
    </w:p>
    <w:p w:rsidR="00DF5401" w:rsidRDefault="00DF5401" w:rsidP="007E0266">
      <w:pPr>
        <w:spacing w:after="0" w:line="240" w:lineRule="auto"/>
        <w:jc w:val="both"/>
      </w:pPr>
      <w:r>
        <w:rPr>
          <w:b/>
        </w:rPr>
        <w:t>D</w:t>
      </w:r>
      <w:r w:rsidRPr="001B59BE">
        <w:rPr>
          <w:b/>
        </w:rPr>
        <w:t>ziałająca na podstawie wpisu KRS</w:t>
      </w:r>
      <w:r>
        <w:t xml:space="preserve"> …………………………………………………………………………</w:t>
      </w:r>
      <w:r w:rsidRPr="005475DB">
        <w:t>……………………</w:t>
      </w:r>
      <w:r>
        <w:t>..</w:t>
      </w:r>
    </w:p>
    <w:p w:rsidR="00DF5401" w:rsidRDefault="00DF5401" w:rsidP="007E0266">
      <w:pPr>
        <w:spacing w:after="0" w:line="240" w:lineRule="auto"/>
        <w:jc w:val="both"/>
      </w:pPr>
      <w:r w:rsidRPr="005475DB">
        <w:rPr>
          <w:b/>
        </w:rPr>
        <w:t>Adres:</w:t>
      </w:r>
      <w:r>
        <w:t xml:space="preserve"> ………………………………………………………………………………………………………………………………………………….</w:t>
      </w:r>
    </w:p>
    <w:p w:rsidR="00DF5401" w:rsidRDefault="00DF5401" w:rsidP="007E0266">
      <w:pPr>
        <w:spacing w:after="0" w:line="240" w:lineRule="auto"/>
        <w:jc w:val="both"/>
      </w:pPr>
      <w:r w:rsidRPr="005475DB">
        <w:rPr>
          <w:b/>
        </w:rPr>
        <w:t>Nr telefonu/fax-u</w:t>
      </w:r>
      <w:r>
        <w:t xml:space="preserve"> ………………………………………………………………………………</w:t>
      </w:r>
      <w:r w:rsidRPr="001B59BE">
        <w:rPr>
          <w:b/>
        </w:rPr>
        <w:t>e-mail</w:t>
      </w:r>
      <w:r>
        <w:t xml:space="preserve"> ……………………………………</w:t>
      </w:r>
    </w:p>
    <w:p w:rsidR="00DF5401" w:rsidRDefault="00DF5401" w:rsidP="007E0266">
      <w:pPr>
        <w:spacing w:after="0" w:line="240" w:lineRule="auto"/>
        <w:jc w:val="both"/>
      </w:pPr>
      <w:r w:rsidRPr="005475DB">
        <w:rPr>
          <w:b/>
        </w:rPr>
        <w:t>NIP</w:t>
      </w:r>
      <w:r>
        <w:t xml:space="preserve"> …………………………………………………………………………………REGON ……….………………………………………………</w:t>
      </w:r>
    </w:p>
    <w:p w:rsidR="00DF5401" w:rsidRDefault="00DF5401" w:rsidP="007E0266">
      <w:pPr>
        <w:spacing w:after="0" w:line="240" w:lineRule="auto"/>
        <w:jc w:val="both"/>
      </w:pPr>
      <w:r w:rsidRPr="005475DB">
        <w:rPr>
          <w:b/>
        </w:rPr>
        <w:t>Osoby upoważnione do reprezentowania Wykonawcy</w:t>
      </w:r>
      <w:r>
        <w:rPr>
          <w:b/>
        </w:rPr>
        <w:t xml:space="preserve"> </w:t>
      </w:r>
      <w:r w:rsidRPr="005475DB">
        <w:t>…………………….………………………………………………</w:t>
      </w:r>
    </w:p>
    <w:p w:rsidR="00DF5401" w:rsidRDefault="00DF5401" w:rsidP="007E0266">
      <w:pPr>
        <w:spacing w:after="0" w:line="240" w:lineRule="auto"/>
        <w:jc w:val="both"/>
      </w:pPr>
    </w:p>
    <w:p w:rsidR="00DF5401" w:rsidRPr="001B59BE" w:rsidRDefault="00DF5401" w:rsidP="007E0266">
      <w:pPr>
        <w:pStyle w:val="ListParagraph"/>
        <w:numPr>
          <w:ilvl w:val="0"/>
          <w:numId w:val="14"/>
        </w:numPr>
        <w:spacing w:after="0" w:line="240" w:lineRule="auto"/>
        <w:jc w:val="both"/>
      </w:pPr>
      <w:r w:rsidRPr="001B59BE">
        <w:t xml:space="preserve">Usługę transportową  będącą przedmiotem zapytania ofertowego z dnia ……………………. r. oferujemy wykonać za cenę za 1 km ……………………….. zł brutto ( słownie: ………………………………………………………………………………………….), w tym podatek VAT ……………… zł. </w:t>
      </w:r>
    </w:p>
    <w:p w:rsidR="00DF5401" w:rsidRPr="00245F83" w:rsidRDefault="00DF5401" w:rsidP="007E0266">
      <w:pPr>
        <w:pStyle w:val="ListParagraph"/>
        <w:spacing w:after="0" w:line="240" w:lineRule="auto"/>
        <w:jc w:val="both"/>
        <w:rPr>
          <w:b/>
        </w:rPr>
      </w:pPr>
    </w:p>
    <w:p w:rsidR="00DF5401" w:rsidRDefault="00DF5401" w:rsidP="007E0266">
      <w:pPr>
        <w:pStyle w:val="ListParagraph"/>
        <w:spacing w:after="0" w:line="240" w:lineRule="auto"/>
        <w:jc w:val="both"/>
      </w:pPr>
    </w:p>
    <w:p w:rsidR="00DF5401" w:rsidRDefault="00DF5401" w:rsidP="007E0266">
      <w:pPr>
        <w:pStyle w:val="ListParagraph"/>
        <w:numPr>
          <w:ilvl w:val="0"/>
          <w:numId w:val="14"/>
        </w:numPr>
        <w:spacing w:after="0" w:line="240" w:lineRule="auto"/>
        <w:jc w:val="both"/>
      </w:pPr>
      <w:r w:rsidRPr="00D63C6E">
        <w:rPr>
          <w:b/>
        </w:rPr>
        <w:t>Termin związania ofertą</w:t>
      </w:r>
      <w:r>
        <w:t>: 14 dni licząc od dnia upływu składania oferty.</w:t>
      </w:r>
    </w:p>
    <w:p w:rsidR="00DF5401" w:rsidRDefault="00DF5401" w:rsidP="007E0266">
      <w:pPr>
        <w:pStyle w:val="ListParagraph"/>
        <w:spacing w:after="0" w:line="240" w:lineRule="auto"/>
        <w:jc w:val="both"/>
      </w:pPr>
    </w:p>
    <w:p w:rsidR="00DF5401" w:rsidRDefault="00DF5401" w:rsidP="007E0266">
      <w:pPr>
        <w:pStyle w:val="ListParagraph"/>
        <w:numPr>
          <w:ilvl w:val="0"/>
          <w:numId w:val="14"/>
        </w:numPr>
        <w:spacing w:after="0" w:line="240" w:lineRule="auto"/>
        <w:jc w:val="both"/>
      </w:pPr>
      <w:r>
        <w:rPr>
          <w:b/>
        </w:rPr>
        <w:t>Załączniki do oferty</w:t>
      </w:r>
      <w:r w:rsidRPr="001B59BE">
        <w:t>:</w:t>
      </w:r>
    </w:p>
    <w:p w:rsidR="00DF5401" w:rsidRDefault="00DF5401" w:rsidP="007E0266">
      <w:pPr>
        <w:pStyle w:val="ListParagraph"/>
        <w:numPr>
          <w:ilvl w:val="0"/>
          <w:numId w:val="16"/>
        </w:numPr>
        <w:spacing w:after="0" w:line="240" w:lineRule="auto"/>
        <w:jc w:val="both"/>
      </w:pPr>
      <w:r>
        <w:t>…………………………………………………………………………………………………………..</w:t>
      </w:r>
    </w:p>
    <w:p w:rsidR="00DF5401" w:rsidRDefault="00DF5401" w:rsidP="007E0266">
      <w:pPr>
        <w:pStyle w:val="ListParagraph"/>
        <w:numPr>
          <w:ilvl w:val="0"/>
          <w:numId w:val="16"/>
        </w:numPr>
        <w:spacing w:after="0" w:line="240" w:lineRule="auto"/>
        <w:jc w:val="both"/>
      </w:pPr>
      <w:r>
        <w:t>…………………………………………………………………………………………………………….</w:t>
      </w:r>
    </w:p>
    <w:p w:rsidR="00DF5401" w:rsidRPr="001B59BE" w:rsidRDefault="00DF5401" w:rsidP="007E0266">
      <w:pPr>
        <w:pStyle w:val="ListParagraph"/>
        <w:numPr>
          <w:ilvl w:val="0"/>
          <w:numId w:val="16"/>
        </w:numPr>
        <w:spacing w:after="0" w:line="240" w:lineRule="auto"/>
        <w:jc w:val="both"/>
      </w:pPr>
      <w:r>
        <w:t>…………………………………………………………………………………………………………….</w:t>
      </w:r>
    </w:p>
    <w:p w:rsidR="00DF5401" w:rsidRDefault="00DF5401" w:rsidP="007E0266">
      <w:pPr>
        <w:pStyle w:val="ListParagraph"/>
        <w:spacing w:after="0" w:line="240" w:lineRule="auto"/>
        <w:jc w:val="both"/>
        <w:rPr>
          <w:b/>
        </w:rPr>
      </w:pPr>
    </w:p>
    <w:p w:rsidR="00DF5401" w:rsidRDefault="00DF5401" w:rsidP="007E0266">
      <w:pPr>
        <w:pStyle w:val="ListParagraph"/>
        <w:spacing w:after="0" w:line="240" w:lineRule="auto"/>
        <w:jc w:val="both"/>
        <w:rPr>
          <w:b/>
        </w:rPr>
      </w:pPr>
    </w:p>
    <w:p w:rsidR="00DF5401" w:rsidRDefault="00DF5401" w:rsidP="007E0266">
      <w:pPr>
        <w:spacing w:after="0" w:line="240" w:lineRule="auto"/>
        <w:jc w:val="both"/>
      </w:pPr>
    </w:p>
    <w:p w:rsidR="00DF5401" w:rsidRDefault="00DF5401" w:rsidP="007E0266">
      <w:pPr>
        <w:spacing w:after="0" w:line="240" w:lineRule="auto"/>
        <w:jc w:val="both"/>
      </w:pPr>
    </w:p>
    <w:p w:rsidR="00DF5401" w:rsidRDefault="00DF5401" w:rsidP="007E0266">
      <w:pPr>
        <w:spacing w:after="0" w:line="240" w:lineRule="auto"/>
        <w:jc w:val="both"/>
      </w:pPr>
      <w:r>
        <w:t>……………………………………………………………………..</w:t>
      </w:r>
      <w:r>
        <w:tab/>
      </w:r>
      <w:r>
        <w:tab/>
      </w:r>
      <w:r>
        <w:tab/>
        <w:t>……..……………………………………………..</w:t>
      </w:r>
    </w:p>
    <w:p w:rsidR="00DF5401" w:rsidRDefault="00DF5401" w:rsidP="007E0266">
      <w:pPr>
        <w:spacing w:after="0" w:line="240" w:lineRule="auto"/>
        <w:ind w:left="708" w:firstLine="708"/>
        <w:jc w:val="both"/>
        <w:rPr>
          <w:sz w:val="16"/>
        </w:rPr>
      </w:pPr>
      <w:r>
        <w:t>(</w:t>
      </w:r>
      <w:r>
        <w:rPr>
          <w:sz w:val="16"/>
        </w:rPr>
        <w:t>miejscowość, data)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(pieczęć firmy, podpis osoby upoważnionej)</w:t>
      </w:r>
    </w:p>
    <w:p w:rsidR="00DF5401" w:rsidRDefault="00DF5401" w:rsidP="007E0266">
      <w:pPr>
        <w:spacing w:after="0" w:line="240" w:lineRule="auto"/>
        <w:jc w:val="both"/>
        <w:rPr>
          <w:sz w:val="16"/>
        </w:rPr>
      </w:pPr>
    </w:p>
    <w:p w:rsidR="00DF5401" w:rsidRDefault="00DF5401" w:rsidP="007E0266">
      <w:pPr>
        <w:spacing w:after="0" w:line="240" w:lineRule="auto"/>
        <w:jc w:val="both"/>
        <w:rPr>
          <w:sz w:val="20"/>
        </w:rPr>
      </w:pPr>
    </w:p>
    <w:p w:rsidR="00DF5401" w:rsidRDefault="00DF5401" w:rsidP="007E0266">
      <w:pPr>
        <w:spacing w:after="0" w:line="240" w:lineRule="auto"/>
        <w:jc w:val="both"/>
        <w:rPr>
          <w:sz w:val="20"/>
        </w:rPr>
      </w:pPr>
      <w:r>
        <w:rPr>
          <w:sz w:val="20"/>
        </w:rPr>
        <w:t>Wykonawca oświadcza, że:</w:t>
      </w:r>
    </w:p>
    <w:p w:rsidR="00DF5401" w:rsidRDefault="00DF5401" w:rsidP="007E026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sz w:val="20"/>
        </w:rPr>
      </w:pPr>
      <w:r>
        <w:rPr>
          <w:sz w:val="20"/>
        </w:rPr>
        <w:t>Zapoznał się ze szczegółowym opisem przedmiotu zamówienia zamieszczonym w zapytaniu ofertowym i terminem wykonania</w:t>
      </w:r>
      <w:r w:rsidRPr="00B55C6B">
        <w:rPr>
          <w:sz w:val="20"/>
        </w:rPr>
        <w:t xml:space="preserve"> </w:t>
      </w:r>
      <w:r>
        <w:rPr>
          <w:sz w:val="20"/>
        </w:rPr>
        <w:t>usługi i nie wnosi żadnych uwag i zastrzeżeń;</w:t>
      </w:r>
    </w:p>
    <w:p w:rsidR="00DF5401" w:rsidRDefault="00DF5401" w:rsidP="007E026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sz w:val="20"/>
        </w:rPr>
      </w:pPr>
      <w:r>
        <w:rPr>
          <w:sz w:val="20"/>
        </w:rPr>
        <w:t>Z</w:t>
      </w:r>
      <w:r w:rsidRPr="00B55C6B">
        <w:rPr>
          <w:sz w:val="20"/>
        </w:rPr>
        <w:t>apoznał się z projektem umowy stanowiącym załącznik do zapytania ofertowego i akceptuje jej warunki</w:t>
      </w:r>
      <w:r>
        <w:rPr>
          <w:sz w:val="20"/>
        </w:rPr>
        <w:t>;</w:t>
      </w:r>
    </w:p>
    <w:p w:rsidR="00DF5401" w:rsidRDefault="00DF5401" w:rsidP="007E026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sz w:val="20"/>
        </w:rPr>
      </w:pPr>
      <w:r>
        <w:rPr>
          <w:sz w:val="20"/>
        </w:rPr>
        <w:t xml:space="preserve">Jest </w:t>
      </w:r>
      <w:r w:rsidRPr="00B55C6B">
        <w:rPr>
          <w:sz w:val="20"/>
        </w:rPr>
        <w:t xml:space="preserve">w stanie wykonać przedmiot umowy własnymi siłami, bez </w:t>
      </w:r>
      <w:r>
        <w:rPr>
          <w:sz w:val="20"/>
        </w:rPr>
        <w:t>konieczności</w:t>
      </w:r>
      <w:r w:rsidRPr="00B55C6B">
        <w:rPr>
          <w:sz w:val="20"/>
        </w:rPr>
        <w:t xml:space="preserve"> zlecania ich wykonania podwykonawcom</w:t>
      </w:r>
      <w:r>
        <w:rPr>
          <w:sz w:val="20"/>
        </w:rPr>
        <w:t>.</w:t>
      </w:r>
    </w:p>
    <w:p w:rsidR="00DF5401" w:rsidRDefault="00DF5401" w:rsidP="007E0266">
      <w:pPr>
        <w:pStyle w:val="ListParagraph"/>
        <w:spacing w:after="0" w:line="240" w:lineRule="auto"/>
        <w:jc w:val="both"/>
        <w:rPr>
          <w:sz w:val="20"/>
        </w:rPr>
      </w:pPr>
    </w:p>
    <w:p w:rsidR="00DF5401" w:rsidRPr="00B55C6B" w:rsidRDefault="00DF5401" w:rsidP="007E0266">
      <w:pPr>
        <w:pStyle w:val="ListParagraph"/>
        <w:spacing w:after="0" w:line="240" w:lineRule="auto"/>
        <w:jc w:val="both"/>
        <w:rPr>
          <w:sz w:val="20"/>
        </w:rPr>
      </w:pPr>
    </w:p>
    <w:p w:rsidR="00DF5401" w:rsidRDefault="00DF5401" w:rsidP="007E0266">
      <w:pPr>
        <w:spacing w:after="0" w:line="240" w:lineRule="auto"/>
        <w:jc w:val="both"/>
      </w:pPr>
      <w:r>
        <w:t>……………………………………………………………………..</w:t>
      </w:r>
      <w:r>
        <w:tab/>
      </w:r>
      <w:r>
        <w:tab/>
      </w:r>
      <w:r>
        <w:tab/>
        <w:t>……..……………………………………………..</w:t>
      </w:r>
    </w:p>
    <w:p w:rsidR="00DF5401" w:rsidRPr="00F31F50" w:rsidRDefault="00DF5401" w:rsidP="007E0266">
      <w:pPr>
        <w:spacing w:after="0" w:line="240" w:lineRule="auto"/>
        <w:ind w:left="708" w:firstLine="708"/>
        <w:jc w:val="both"/>
        <w:rPr>
          <w:sz w:val="16"/>
        </w:rPr>
      </w:pPr>
      <w:r>
        <w:t>(</w:t>
      </w:r>
      <w:r>
        <w:rPr>
          <w:sz w:val="16"/>
        </w:rPr>
        <w:t>miejscowość, data)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(pieczęć firmy, podpis osoby upoważnionej)</w:t>
      </w:r>
    </w:p>
    <w:p w:rsidR="00DF5401" w:rsidRDefault="00DF5401" w:rsidP="007E0266">
      <w:pPr>
        <w:spacing w:after="0" w:line="240" w:lineRule="auto"/>
        <w:ind w:left="5664" w:firstLine="708"/>
        <w:jc w:val="both"/>
      </w:pPr>
    </w:p>
    <w:p w:rsidR="00DF5401" w:rsidRDefault="00DF5401" w:rsidP="007E0266">
      <w:pPr>
        <w:spacing w:after="0" w:line="240" w:lineRule="auto"/>
        <w:ind w:left="5664" w:firstLine="708"/>
        <w:jc w:val="both"/>
      </w:pPr>
    </w:p>
    <w:p w:rsidR="00DF5401" w:rsidRDefault="00DF5401" w:rsidP="007E0266">
      <w:pPr>
        <w:spacing w:after="0" w:line="240" w:lineRule="auto"/>
        <w:ind w:left="5664" w:firstLine="708"/>
        <w:jc w:val="both"/>
      </w:pPr>
    </w:p>
    <w:p w:rsidR="00DF5401" w:rsidRDefault="00DF5401" w:rsidP="007E0266">
      <w:pPr>
        <w:spacing w:after="0" w:line="240" w:lineRule="auto"/>
        <w:ind w:left="5664" w:firstLine="708"/>
        <w:jc w:val="both"/>
      </w:pPr>
    </w:p>
    <w:p w:rsidR="00DF5401" w:rsidRDefault="00DF5401" w:rsidP="007E0266">
      <w:pPr>
        <w:spacing w:after="0" w:line="240" w:lineRule="auto"/>
        <w:ind w:left="5664" w:firstLine="708"/>
        <w:jc w:val="both"/>
      </w:pPr>
    </w:p>
    <w:p w:rsidR="00DF5401" w:rsidRDefault="00DF5401" w:rsidP="007E0266">
      <w:pPr>
        <w:spacing w:after="0" w:line="240" w:lineRule="auto"/>
        <w:ind w:left="5664" w:firstLine="708"/>
        <w:jc w:val="both"/>
      </w:pPr>
    </w:p>
    <w:p w:rsidR="00DF5401" w:rsidRDefault="00DF5401" w:rsidP="007E0266">
      <w:pPr>
        <w:spacing w:after="0" w:line="240" w:lineRule="auto"/>
        <w:ind w:left="5664" w:firstLine="708"/>
        <w:jc w:val="both"/>
      </w:pPr>
    </w:p>
    <w:p w:rsidR="00DF5401" w:rsidRDefault="00DF5401" w:rsidP="007E0266">
      <w:pPr>
        <w:spacing w:after="0" w:line="240" w:lineRule="auto"/>
        <w:jc w:val="both"/>
      </w:pPr>
      <w:bookmarkStart w:id="0" w:name="_GoBack"/>
      <w:bookmarkEnd w:id="0"/>
    </w:p>
    <w:sectPr w:rsidR="00DF5401" w:rsidSect="001C6A0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401" w:rsidRDefault="00DF5401" w:rsidP="00DB40C5">
      <w:pPr>
        <w:spacing w:after="0" w:line="240" w:lineRule="auto"/>
      </w:pPr>
      <w:r>
        <w:separator/>
      </w:r>
    </w:p>
  </w:endnote>
  <w:endnote w:type="continuationSeparator" w:id="0">
    <w:p w:rsidR="00DF5401" w:rsidRDefault="00DF5401" w:rsidP="00DB4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401" w:rsidRDefault="00DF5401">
    <w:pPr>
      <w:pStyle w:val="Footer"/>
    </w:pPr>
  </w:p>
  <w:p w:rsidR="00DF5401" w:rsidRPr="00DB40C5" w:rsidRDefault="00DF5401" w:rsidP="00DB40C5">
    <w:pPr>
      <w:pBdr>
        <w:top w:val="single" w:sz="4" w:space="6" w:color="auto"/>
      </w:pBdr>
      <w:suppressAutoHyphens/>
      <w:spacing w:after="0" w:line="240" w:lineRule="auto"/>
      <w:jc w:val="center"/>
      <w:rPr>
        <w:rFonts w:ascii="Tahoma" w:hAnsi="Tahoma" w:cs="Tahoma"/>
        <w:sz w:val="10"/>
        <w:szCs w:val="16"/>
        <w:lang w:eastAsia="ar-SA"/>
      </w:rPr>
    </w:pPr>
    <w:r w:rsidRPr="00DB40C5">
      <w:rPr>
        <w:rFonts w:ascii="Tahoma" w:hAnsi="Tahoma" w:cs="Tahoma"/>
        <w:sz w:val="16"/>
        <w:szCs w:val="16"/>
        <w:lang w:eastAsia="ar-SA"/>
      </w:rPr>
      <w:t xml:space="preserve">Projekt </w:t>
    </w:r>
    <w:r w:rsidRPr="00DB40C5">
      <w:rPr>
        <w:rFonts w:ascii="Trebuchet MS" w:hAnsi="Trebuchet MS" w:cs="Arial"/>
        <w:sz w:val="18"/>
        <w:szCs w:val="24"/>
        <w:lang w:eastAsia="ar-SA"/>
      </w:rPr>
      <w:t>„</w:t>
    </w:r>
    <w:r w:rsidRPr="007D6C51">
      <w:rPr>
        <w:rFonts w:ascii="Tahoma" w:hAnsi="Tahoma" w:cs="Tahoma"/>
        <w:sz w:val="16"/>
        <w:szCs w:val="24"/>
        <w:lang w:eastAsia="ar-SA"/>
      </w:rPr>
      <w:t>Dzisiaj nauka jutro sukces</w:t>
    </w:r>
    <w:r w:rsidRPr="00DB40C5">
      <w:rPr>
        <w:rFonts w:ascii="Trebuchet MS" w:hAnsi="Trebuchet MS" w:cs="Arial"/>
        <w:sz w:val="18"/>
        <w:szCs w:val="24"/>
        <w:lang w:eastAsia="ar-SA"/>
      </w:rPr>
      <w:t>”</w:t>
    </w:r>
  </w:p>
  <w:p w:rsidR="00DF5401" w:rsidRPr="00DB40C5" w:rsidRDefault="00DF5401" w:rsidP="00DB40C5">
    <w:pPr>
      <w:pBdr>
        <w:top w:val="single" w:sz="4" w:space="6" w:color="auto"/>
      </w:pBdr>
      <w:suppressAutoHyphens/>
      <w:spacing w:after="0" w:line="240" w:lineRule="auto"/>
      <w:jc w:val="center"/>
      <w:rPr>
        <w:rFonts w:ascii="Tahoma" w:hAnsi="Tahoma" w:cs="Tahoma"/>
        <w:sz w:val="16"/>
        <w:szCs w:val="16"/>
        <w:lang w:eastAsia="ar-SA"/>
      </w:rPr>
    </w:pPr>
    <w:r w:rsidRPr="00DB40C5">
      <w:rPr>
        <w:rFonts w:ascii="Tahoma" w:hAnsi="Tahoma" w:cs="Tahoma"/>
        <w:sz w:val="16"/>
        <w:szCs w:val="16"/>
        <w:lang w:eastAsia="ar-SA"/>
      </w:rPr>
      <w:t>współfinansowany przez Unię Europejską w ramach Europejskiego Funduszu Społecznego</w:t>
    </w:r>
  </w:p>
  <w:p w:rsidR="00DF5401" w:rsidRDefault="00DF540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401" w:rsidRDefault="00DF5401" w:rsidP="00DB40C5">
      <w:pPr>
        <w:spacing w:after="0" w:line="240" w:lineRule="auto"/>
      </w:pPr>
      <w:r>
        <w:separator/>
      </w:r>
    </w:p>
  </w:footnote>
  <w:footnote w:type="continuationSeparator" w:id="0">
    <w:p w:rsidR="00DF5401" w:rsidRDefault="00DF5401" w:rsidP="00DB4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401" w:rsidRDefault="00DF5401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49" type="#_x0000_t75" style="position:absolute;margin-left:212.35pt;margin-top:-11.15pt;width:30pt;height:34.5pt;z-index:-251657728;visibility:visible" wrapcoords="-540 0 -540 19722 20520 19722 21060 0 -540 0">
          <v:imagedata r:id="rId1" o:title=""/>
          <w10:wrap type="through"/>
        </v:shape>
      </w:pict>
    </w:r>
    <w:r>
      <w:rPr>
        <w:noProof/>
        <w:lang w:eastAsia="pl-PL"/>
      </w:rPr>
      <w:pict>
        <v:shape id="Obraz 1" o:spid="_x0000_s2050" type="#_x0000_t75" style="position:absolute;margin-left:-48.3pt;margin-top:-16.85pt;width:159.75pt;height:51.75pt;z-index:-251659776;visibility:visible" wrapcoords="-101 313 -101 21287 21499 21287 21499 313 -101 313">
          <v:imagedata r:id="rId2" o:title=""/>
          <w10:wrap type="through"/>
        </v:shape>
      </w:pict>
    </w:r>
    <w:r>
      <w:rPr>
        <w:noProof/>
        <w:lang w:eastAsia="pl-PL"/>
      </w:rPr>
      <w:pict>
        <v:shape id="Obraz 3" o:spid="_x0000_s2051" type="#_x0000_t75" style="position:absolute;margin-left:339.45pt;margin-top:-26.25pt;width:165pt;height:61.5pt;z-index:-251658752;visibility:visible" wrapcoords="-98 0 -98 21073 21600 21073 21600 0 -98 0">
          <v:imagedata r:id="rId3" o:title=""/>
          <w10:wrap type="through"/>
        </v:shape>
      </w:pict>
    </w:r>
  </w:p>
  <w:p w:rsidR="00DF5401" w:rsidRDefault="00DF540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95FBF"/>
    <w:multiLevelType w:val="hybridMultilevel"/>
    <w:tmpl w:val="44668D62"/>
    <w:lvl w:ilvl="0" w:tplc="B9DE298C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8C2847"/>
    <w:multiLevelType w:val="hybridMultilevel"/>
    <w:tmpl w:val="7826DB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B955F34"/>
    <w:multiLevelType w:val="hybridMultilevel"/>
    <w:tmpl w:val="FD88EF26"/>
    <w:lvl w:ilvl="0" w:tplc="2326F52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C02943"/>
    <w:multiLevelType w:val="hybridMultilevel"/>
    <w:tmpl w:val="736A22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5A393B"/>
    <w:multiLevelType w:val="hybridMultilevel"/>
    <w:tmpl w:val="C958E368"/>
    <w:lvl w:ilvl="0" w:tplc="89F638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8A32BA7"/>
    <w:multiLevelType w:val="hybridMultilevel"/>
    <w:tmpl w:val="8040B2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7258AE"/>
    <w:multiLevelType w:val="hybridMultilevel"/>
    <w:tmpl w:val="87568424"/>
    <w:lvl w:ilvl="0" w:tplc="0415000F">
      <w:start w:val="1"/>
      <w:numFmt w:val="decimal"/>
      <w:lvlText w:val="%1."/>
      <w:lvlJc w:val="left"/>
      <w:pPr>
        <w:ind w:left="113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  <w:rPr>
        <w:rFonts w:cs="Times New Roman"/>
      </w:rPr>
    </w:lvl>
  </w:abstractNum>
  <w:abstractNum w:abstractNumId="7">
    <w:nsid w:val="398B4F95"/>
    <w:multiLevelType w:val="hybridMultilevel"/>
    <w:tmpl w:val="6E542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C42147"/>
    <w:multiLevelType w:val="hybridMultilevel"/>
    <w:tmpl w:val="9286895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84174FC"/>
    <w:multiLevelType w:val="hybridMultilevel"/>
    <w:tmpl w:val="7826DB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9B37ACC"/>
    <w:multiLevelType w:val="hybridMultilevel"/>
    <w:tmpl w:val="33D248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6870D4"/>
    <w:multiLevelType w:val="hybridMultilevel"/>
    <w:tmpl w:val="6A001CCC"/>
    <w:lvl w:ilvl="0" w:tplc="B1D82FA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608170CB"/>
    <w:multiLevelType w:val="hybridMultilevel"/>
    <w:tmpl w:val="9F2A8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9855AC9"/>
    <w:multiLevelType w:val="hybridMultilevel"/>
    <w:tmpl w:val="A2949A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DC451B7"/>
    <w:multiLevelType w:val="hybridMultilevel"/>
    <w:tmpl w:val="9B3E4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5F08FB"/>
    <w:multiLevelType w:val="hybridMultilevel"/>
    <w:tmpl w:val="554E04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3"/>
  </w:num>
  <w:num w:numId="5">
    <w:abstractNumId w:val="10"/>
  </w:num>
  <w:num w:numId="6">
    <w:abstractNumId w:val="5"/>
  </w:num>
  <w:num w:numId="7">
    <w:abstractNumId w:val="15"/>
  </w:num>
  <w:num w:numId="8">
    <w:abstractNumId w:val="14"/>
  </w:num>
  <w:num w:numId="9">
    <w:abstractNumId w:val="13"/>
  </w:num>
  <w:num w:numId="10">
    <w:abstractNumId w:val="7"/>
  </w:num>
  <w:num w:numId="11">
    <w:abstractNumId w:val="2"/>
  </w:num>
  <w:num w:numId="12">
    <w:abstractNumId w:val="8"/>
  </w:num>
  <w:num w:numId="13">
    <w:abstractNumId w:val="0"/>
  </w:num>
  <w:num w:numId="14">
    <w:abstractNumId w:val="4"/>
  </w:num>
  <w:num w:numId="15">
    <w:abstractNumId w:val="12"/>
  </w:num>
  <w:num w:numId="16">
    <w:abstractNumId w:val="11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1EDE"/>
    <w:rsid w:val="00007132"/>
    <w:rsid w:val="00021663"/>
    <w:rsid w:val="00025BFC"/>
    <w:rsid w:val="0003784C"/>
    <w:rsid w:val="000521E6"/>
    <w:rsid w:val="000525CB"/>
    <w:rsid w:val="00076132"/>
    <w:rsid w:val="000A0623"/>
    <w:rsid w:val="000C5546"/>
    <w:rsid w:val="000F3608"/>
    <w:rsid w:val="000F554B"/>
    <w:rsid w:val="00117D57"/>
    <w:rsid w:val="0016702A"/>
    <w:rsid w:val="001B59BE"/>
    <w:rsid w:val="001C6A04"/>
    <w:rsid w:val="001E7B80"/>
    <w:rsid w:val="00206033"/>
    <w:rsid w:val="00232E0A"/>
    <w:rsid w:val="00245F83"/>
    <w:rsid w:val="00257892"/>
    <w:rsid w:val="00285F08"/>
    <w:rsid w:val="002A204C"/>
    <w:rsid w:val="002C4E07"/>
    <w:rsid w:val="003164B7"/>
    <w:rsid w:val="00353856"/>
    <w:rsid w:val="00355503"/>
    <w:rsid w:val="0038238F"/>
    <w:rsid w:val="003C6950"/>
    <w:rsid w:val="003D1EE4"/>
    <w:rsid w:val="00403CBC"/>
    <w:rsid w:val="0047293F"/>
    <w:rsid w:val="00481E36"/>
    <w:rsid w:val="004A1082"/>
    <w:rsid w:val="005223C9"/>
    <w:rsid w:val="00535A52"/>
    <w:rsid w:val="00536109"/>
    <w:rsid w:val="00545DB3"/>
    <w:rsid w:val="005475DB"/>
    <w:rsid w:val="0055012B"/>
    <w:rsid w:val="00557D27"/>
    <w:rsid w:val="00575028"/>
    <w:rsid w:val="005A502A"/>
    <w:rsid w:val="005D126F"/>
    <w:rsid w:val="005D5487"/>
    <w:rsid w:val="006124D0"/>
    <w:rsid w:val="0061757E"/>
    <w:rsid w:val="00636238"/>
    <w:rsid w:val="006510D6"/>
    <w:rsid w:val="00652317"/>
    <w:rsid w:val="00666D40"/>
    <w:rsid w:val="006A3A44"/>
    <w:rsid w:val="006B0BAB"/>
    <w:rsid w:val="006B67CB"/>
    <w:rsid w:val="00701D53"/>
    <w:rsid w:val="00711C1C"/>
    <w:rsid w:val="00726B07"/>
    <w:rsid w:val="00765034"/>
    <w:rsid w:val="00772BD5"/>
    <w:rsid w:val="00773D39"/>
    <w:rsid w:val="00783CCF"/>
    <w:rsid w:val="00797E98"/>
    <w:rsid w:val="007D6C51"/>
    <w:rsid w:val="007E0266"/>
    <w:rsid w:val="007E1EDE"/>
    <w:rsid w:val="007F564F"/>
    <w:rsid w:val="008005EB"/>
    <w:rsid w:val="00802259"/>
    <w:rsid w:val="0080396E"/>
    <w:rsid w:val="0083144F"/>
    <w:rsid w:val="008C782F"/>
    <w:rsid w:val="008E3290"/>
    <w:rsid w:val="008E52C8"/>
    <w:rsid w:val="0093459A"/>
    <w:rsid w:val="00991114"/>
    <w:rsid w:val="009A6594"/>
    <w:rsid w:val="009C1113"/>
    <w:rsid w:val="009D53D1"/>
    <w:rsid w:val="009E5A88"/>
    <w:rsid w:val="009F364B"/>
    <w:rsid w:val="00A74B06"/>
    <w:rsid w:val="00A75EB4"/>
    <w:rsid w:val="00A805A9"/>
    <w:rsid w:val="00AD616F"/>
    <w:rsid w:val="00AE79D9"/>
    <w:rsid w:val="00B13F0C"/>
    <w:rsid w:val="00B55C6B"/>
    <w:rsid w:val="00B87BCA"/>
    <w:rsid w:val="00BB48C7"/>
    <w:rsid w:val="00BD346B"/>
    <w:rsid w:val="00BE430A"/>
    <w:rsid w:val="00BF5370"/>
    <w:rsid w:val="00C25B06"/>
    <w:rsid w:val="00C273F3"/>
    <w:rsid w:val="00C5152C"/>
    <w:rsid w:val="00C5408E"/>
    <w:rsid w:val="00C9361F"/>
    <w:rsid w:val="00CC151E"/>
    <w:rsid w:val="00D05D41"/>
    <w:rsid w:val="00D05D6D"/>
    <w:rsid w:val="00D10E76"/>
    <w:rsid w:val="00D316B7"/>
    <w:rsid w:val="00D63C6E"/>
    <w:rsid w:val="00DB27C8"/>
    <w:rsid w:val="00DB40C5"/>
    <w:rsid w:val="00DD050F"/>
    <w:rsid w:val="00DF5401"/>
    <w:rsid w:val="00E14575"/>
    <w:rsid w:val="00E50A89"/>
    <w:rsid w:val="00E73B05"/>
    <w:rsid w:val="00E93BEC"/>
    <w:rsid w:val="00EF2710"/>
    <w:rsid w:val="00F27420"/>
    <w:rsid w:val="00F31F50"/>
    <w:rsid w:val="00F45EDA"/>
    <w:rsid w:val="00F5418B"/>
    <w:rsid w:val="00F91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29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B4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B40C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B4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B40C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B4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B40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F564F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7F564F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A805A9"/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99"/>
    <w:rsid w:val="00B13F0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655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5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5561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65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65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8" w:color="6C94D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655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230</Words>
  <Characters>1380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</dc:title>
  <dc:subject/>
  <dc:creator>Alicja Kamecka</dc:creator>
  <cp:keywords/>
  <dc:description/>
  <cp:lastModifiedBy>k.staron</cp:lastModifiedBy>
  <cp:revision>2</cp:revision>
  <cp:lastPrinted>2013-05-16T10:48:00Z</cp:lastPrinted>
  <dcterms:created xsi:type="dcterms:W3CDTF">2013-05-16T12:51:00Z</dcterms:created>
  <dcterms:modified xsi:type="dcterms:W3CDTF">2013-05-16T12:51:00Z</dcterms:modified>
</cp:coreProperties>
</file>