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A75" w:rsidRDefault="00EC6A75" w:rsidP="006124D0">
      <w:pPr>
        <w:spacing w:after="0" w:line="240" w:lineRule="auto"/>
        <w:jc w:val="center"/>
        <w:rPr>
          <w:b/>
        </w:rPr>
      </w:pPr>
      <w:r>
        <w:rPr>
          <w:b/>
        </w:rPr>
        <w:t>ZAPYTANIE OFERTOWE z dnia 16.05.2013 r.</w:t>
      </w:r>
    </w:p>
    <w:p w:rsidR="00EC6A75" w:rsidRPr="000521E6" w:rsidRDefault="00EC6A75" w:rsidP="006124D0">
      <w:pPr>
        <w:spacing w:after="0" w:line="240" w:lineRule="auto"/>
        <w:jc w:val="center"/>
        <w:rPr>
          <w:b/>
        </w:rPr>
      </w:pPr>
      <w:r>
        <w:rPr>
          <w:b/>
        </w:rPr>
        <w:t xml:space="preserve">dotyczące usługi transportowej </w:t>
      </w:r>
    </w:p>
    <w:p w:rsidR="00EC6A75" w:rsidRDefault="00EC6A75" w:rsidP="005A502A">
      <w:pPr>
        <w:spacing w:after="0" w:line="240" w:lineRule="auto"/>
        <w:jc w:val="both"/>
        <w:rPr>
          <w:b/>
        </w:rPr>
      </w:pPr>
    </w:p>
    <w:p w:rsidR="00EC6A75" w:rsidRDefault="00EC6A75" w:rsidP="005A502A">
      <w:pPr>
        <w:spacing w:after="0" w:line="240" w:lineRule="auto"/>
        <w:jc w:val="both"/>
        <w:rPr>
          <w:b/>
        </w:rPr>
      </w:pPr>
      <w:r>
        <w:rPr>
          <w:b/>
        </w:rPr>
        <w:t>I. Zamawiający</w:t>
      </w:r>
    </w:p>
    <w:p w:rsidR="00EC6A75" w:rsidRDefault="00EC6A75" w:rsidP="005A502A">
      <w:pPr>
        <w:spacing w:after="0" w:line="240" w:lineRule="auto"/>
        <w:jc w:val="both"/>
      </w:pPr>
      <w:r>
        <w:t>Powiat Wołowski , Pl. Piastowski 2, 56 – 100 Wołów</w:t>
      </w:r>
    </w:p>
    <w:p w:rsidR="00EC6A75" w:rsidRDefault="00EC6A75" w:rsidP="005A502A">
      <w:pPr>
        <w:spacing w:after="0" w:line="240" w:lineRule="auto"/>
        <w:jc w:val="both"/>
      </w:pPr>
      <w:r>
        <w:t>tel. 71/ 380 59 01, fax. 71/380 59 00</w:t>
      </w:r>
    </w:p>
    <w:p w:rsidR="00EC6A75" w:rsidRDefault="00EC6A75" w:rsidP="005A502A">
      <w:pPr>
        <w:spacing w:after="0" w:line="240" w:lineRule="auto"/>
        <w:jc w:val="both"/>
      </w:pPr>
      <w:r>
        <w:t>NIP 9880219208</w:t>
      </w:r>
    </w:p>
    <w:p w:rsidR="00EC6A75" w:rsidRDefault="00EC6A75" w:rsidP="005A502A">
      <w:pPr>
        <w:spacing w:after="0" w:line="240" w:lineRule="auto"/>
        <w:jc w:val="both"/>
      </w:pPr>
    </w:p>
    <w:p w:rsidR="00EC6A75" w:rsidRDefault="00EC6A75" w:rsidP="005A502A">
      <w:pPr>
        <w:spacing w:after="0" w:line="240" w:lineRule="auto"/>
        <w:jc w:val="both"/>
        <w:rPr>
          <w:b/>
        </w:rPr>
      </w:pPr>
      <w:r>
        <w:rPr>
          <w:b/>
        </w:rPr>
        <w:t>II. Tytuł projektu</w:t>
      </w:r>
    </w:p>
    <w:p w:rsidR="00EC6A75" w:rsidRDefault="00EC6A75" w:rsidP="005A502A">
      <w:pPr>
        <w:spacing w:after="0" w:line="240" w:lineRule="auto"/>
        <w:jc w:val="both"/>
      </w:pPr>
      <w:r>
        <w:t>„Dzisiaj nauka jutro sukces”</w:t>
      </w:r>
    </w:p>
    <w:p w:rsidR="00EC6A75" w:rsidRDefault="00EC6A75" w:rsidP="005A502A">
      <w:pPr>
        <w:spacing w:after="0" w:line="240" w:lineRule="auto"/>
        <w:jc w:val="both"/>
      </w:pPr>
    </w:p>
    <w:p w:rsidR="00EC6A75" w:rsidRDefault="00EC6A75" w:rsidP="005A502A">
      <w:pPr>
        <w:spacing w:after="0" w:line="240" w:lineRule="auto"/>
        <w:jc w:val="both"/>
        <w:rPr>
          <w:b/>
        </w:rPr>
      </w:pPr>
      <w:r>
        <w:rPr>
          <w:b/>
        </w:rPr>
        <w:t>III. Program, Priorytet, Działanie</w:t>
      </w:r>
    </w:p>
    <w:p w:rsidR="00EC6A75" w:rsidRDefault="00EC6A75" w:rsidP="005A502A">
      <w:pPr>
        <w:spacing w:after="0" w:line="240" w:lineRule="auto"/>
        <w:jc w:val="both"/>
      </w:pPr>
      <w:r>
        <w:t>Program Operacyjny Kapitał Ludzki</w:t>
      </w:r>
    </w:p>
    <w:p w:rsidR="00EC6A75" w:rsidRDefault="00EC6A75" w:rsidP="00CC151E">
      <w:pPr>
        <w:spacing w:after="0" w:line="240" w:lineRule="auto"/>
        <w:jc w:val="both"/>
      </w:pPr>
      <w:r>
        <w:t>Priorytet IX Rozwój wykształcenia i kompetencji w regionach, Działalnie 9.1 Wyrównywanie szans edukacyjnych i zapewnienie wysokiej jakości usług edukacyjnych świadczonych  w systemie oświaty, Poddziałanie 9.1.2 Wyrównywanie szans edukacyjnych uczniów z grup    o utrudnionym dostępie do edukacji oraz zmniejszenie różnic, w jakości usług edukacyjnych.</w:t>
      </w:r>
    </w:p>
    <w:p w:rsidR="00EC6A75" w:rsidRDefault="00EC6A75" w:rsidP="00EF2710">
      <w:pPr>
        <w:spacing w:after="0" w:line="240" w:lineRule="auto"/>
        <w:jc w:val="both"/>
      </w:pPr>
    </w:p>
    <w:p w:rsidR="00EC6A75" w:rsidRDefault="00EC6A75" w:rsidP="00EF2710">
      <w:pPr>
        <w:spacing w:after="0" w:line="240" w:lineRule="auto"/>
        <w:jc w:val="both"/>
        <w:rPr>
          <w:b/>
        </w:rPr>
      </w:pPr>
      <w:r>
        <w:rPr>
          <w:b/>
        </w:rPr>
        <w:t>IV. Nazwa przedmiotu zamówienia</w:t>
      </w:r>
    </w:p>
    <w:p w:rsidR="00EC6A75" w:rsidRDefault="00EC6A75" w:rsidP="00797E98">
      <w:pPr>
        <w:spacing w:after="0" w:line="240" w:lineRule="auto"/>
        <w:jc w:val="both"/>
        <w:rPr>
          <w:b/>
        </w:rPr>
      </w:pPr>
      <w:r w:rsidRPr="00257892">
        <w:t xml:space="preserve">Przedmiotem zamówienia jest </w:t>
      </w:r>
      <w:r>
        <w:t xml:space="preserve">usługa polegająca na </w:t>
      </w:r>
      <w:r w:rsidRPr="00257892">
        <w:t>organizacj</w:t>
      </w:r>
      <w:r>
        <w:t>i</w:t>
      </w:r>
      <w:r w:rsidRPr="00257892">
        <w:t xml:space="preserve"> transport</w:t>
      </w:r>
      <w:r>
        <w:t>u</w:t>
      </w:r>
      <w:r w:rsidRPr="00257892">
        <w:t xml:space="preserve"> autokar</w:t>
      </w:r>
      <w:r>
        <w:t>ami na wycieczki</w:t>
      </w:r>
      <w:r w:rsidRPr="00257892">
        <w:t xml:space="preserve"> dla </w:t>
      </w:r>
      <w:r>
        <w:t>uczniów wraz z nauczycielami opiekunami w ramach realizacji projektu pn. : „ Dzisiaj nauka jutro sukces!”</w:t>
      </w:r>
      <w:r w:rsidRPr="00257892">
        <w:t xml:space="preserve"> </w:t>
      </w:r>
      <w:r>
        <w:rPr>
          <w:b/>
        </w:rPr>
        <w:t xml:space="preserve"> </w:t>
      </w:r>
    </w:p>
    <w:p w:rsidR="00EC6A75" w:rsidRDefault="00EC6A75" w:rsidP="00797E98">
      <w:pPr>
        <w:spacing w:after="0" w:line="240" w:lineRule="auto"/>
        <w:jc w:val="both"/>
        <w:rPr>
          <w:b/>
        </w:rPr>
      </w:pPr>
    </w:p>
    <w:p w:rsidR="00EC6A75" w:rsidRDefault="00EC6A75" w:rsidP="00797E98">
      <w:pPr>
        <w:spacing w:after="0" w:line="240" w:lineRule="auto"/>
        <w:jc w:val="both"/>
        <w:rPr>
          <w:b/>
        </w:rPr>
      </w:pPr>
      <w:r>
        <w:rPr>
          <w:b/>
        </w:rPr>
        <w:t>V. Szczegółowy opis przedmiotu zamówienia:</w:t>
      </w:r>
    </w:p>
    <w:p w:rsidR="00EC6A75" w:rsidRPr="00797E98" w:rsidRDefault="00EC6A75" w:rsidP="00797E98">
      <w:pPr>
        <w:spacing w:after="0" w:line="240" w:lineRule="auto"/>
        <w:jc w:val="both"/>
      </w:pPr>
    </w:p>
    <w:p w:rsidR="00EC6A75" w:rsidRDefault="00EC6A75" w:rsidP="00025BFC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Wykaz wyjazdów:</w:t>
      </w:r>
    </w:p>
    <w:p w:rsidR="00EC6A75" w:rsidRDefault="00EC6A75" w:rsidP="00117D57">
      <w:pPr>
        <w:pStyle w:val="ListParagraph"/>
        <w:spacing w:after="0" w:line="240" w:lineRule="auto"/>
        <w:ind w:left="1080"/>
        <w:jc w:val="both"/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87"/>
        <w:gridCol w:w="2499"/>
        <w:gridCol w:w="1686"/>
        <w:gridCol w:w="1479"/>
        <w:gridCol w:w="3639"/>
      </w:tblGrid>
      <w:tr w:rsidR="00EC6A75" w:rsidRPr="00121821" w:rsidTr="00121821">
        <w:tc>
          <w:tcPr>
            <w:tcW w:w="1187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Lp.</w:t>
            </w:r>
          </w:p>
        </w:tc>
        <w:tc>
          <w:tcPr>
            <w:tcW w:w="249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Miejsce wyjazdu</w:t>
            </w: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Planowany termin wyjazdu</w:t>
            </w:r>
          </w:p>
        </w:tc>
        <w:tc>
          <w:tcPr>
            <w:tcW w:w="1479" w:type="dxa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szacowana liczba i długość kursu</w:t>
            </w:r>
          </w:p>
        </w:tc>
        <w:tc>
          <w:tcPr>
            <w:tcW w:w="363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Liczba osób, którym należy zabezpieczyć transport</w:t>
            </w:r>
          </w:p>
        </w:tc>
      </w:tr>
      <w:tr w:rsidR="00EC6A75" w:rsidRPr="00121821" w:rsidTr="00121821">
        <w:tc>
          <w:tcPr>
            <w:tcW w:w="1187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1.</w:t>
            </w:r>
          </w:p>
        </w:tc>
        <w:tc>
          <w:tcPr>
            <w:tcW w:w="2499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</w:pPr>
            <w:r w:rsidRPr="00121821">
              <w:t>Planetarium i Obserwatorium Astronomicznego im. Mikołaja Kopernika w Chorzowie,</w:t>
            </w:r>
          </w:p>
          <w:p w:rsidR="00EC6A75" w:rsidRPr="00121821" w:rsidRDefault="00EC6A75" w:rsidP="00121821">
            <w:pPr>
              <w:spacing w:after="0" w:line="240" w:lineRule="auto"/>
            </w:pPr>
            <w:r w:rsidRPr="00121821">
              <w:t>Al. Planetarium 4, 41-500 Chorzów</w:t>
            </w:r>
          </w:p>
        </w:tc>
        <w:tc>
          <w:tcPr>
            <w:tcW w:w="1686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8.VI. 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480 km</w:t>
            </w:r>
          </w:p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Łącznie 87 osób, w tym:</w:t>
            </w:r>
          </w:p>
          <w:p w:rsidR="00EC6A75" w:rsidRPr="00121821" w:rsidRDefault="00EC6A75" w:rsidP="0012182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 w:hanging="283"/>
              <w:jc w:val="both"/>
            </w:pPr>
            <w:r w:rsidRPr="00121821">
              <w:t>26 osób z Gimnazjum i 25 osób z LO w Powiatowym Zespole Szkół w Brzegu Dolnym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</w:pPr>
          </w:p>
        </w:tc>
        <w:tc>
          <w:tcPr>
            <w:tcW w:w="1686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500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 w:hanging="283"/>
              <w:jc w:val="both"/>
            </w:pPr>
            <w:r w:rsidRPr="00121821">
              <w:t>18 osób z LO w Zespole Szkół Zawodowych w Brzegu Dolnym</w:t>
            </w:r>
          </w:p>
          <w:p w:rsidR="00EC6A75" w:rsidRPr="00121821" w:rsidRDefault="00EC6A75" w:rsidP="0012182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271" w:hanging="271"/>
              <w:jc w:val="both"/>
            </w:pPr>
            <w:r w:rsidRPr="00121821">
              <w:t>18 osób z Liceum Ogólnokształcącego w Wołowie</w:t>
            </w:r>
          </w:p>
        </w:tc>
      </w:tr>
      <w:tr w:rsidR="00EC6A75" w:rsidRPr="00121821" w:rsidTr="00121821">
        <w:tc>
          <w:tcPr>
            <w:tcW w:w="1187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2</w:t>
            </w:r>
          </w:p>
        </w:tc>
        <w:tc>
          <w:tcPr>
            <w:tcW w:w="249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</w:pPr>
            <w:r w:rsidRPr="00121821">
              <w:t>ExploraPark Park Nauki i Techniki</w:t>
            </w:r>
          </w:p>
          <w:p w:rsidR="00EC6A75" w:rsidRPr="00121821" w:rsidRDefault="00EC6A75" w:rsidP="00121821">
            <w:pPr>
              <w:spacing w:after="0" w:line="240" w:lineRule="auto"/>
            </w:pPr>
            <w:r w:rsidRPr="00121821">
              <w:t>ul. Moniuszki 66, 58-300 Wałbrzych</w:t>
            </w: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25.V. 2013r.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ind w:left="-108" w:firstLine="108"/>
              <w:jc w:val="center"/>
            </w:pPr>
            <w:r w:rsidRPr="00121821">
              <w:t>1 x 180 km</w:t>
            </w:r>
          </w:p>
        </w:tc>
        <w:tc>
          <w:tcPr>
            <w:tcW w:w="363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</w:pPr>
            <w:r w:rsidRPr="00121821">
              <w:t>Łącznie 26 osób z GM w Powiatowym Zespole Szkół w Brzegu Dolnym</w:t>
            </w:r>
          </w:p>
        </w:tc>
      </w:tr>
      <w:tr w:rsidR="00EC6A75" w:rsidRPr="00121821" w:rsidTr="00121821">
        <w:tc>
          <w:tcPr>
            <w:tcW w:w="1187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3</w:t>
            </w:r>
          </w:p>
        </w:tc>
        <w:tc>
          <w:tcPr>
            <w:tcW w:w="2499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</w:pPr>
            <w:r w:rsidRPr="00121821">
              <w:t>Uniwersytet Wrocławski,</w:t>
            </w:r>
          </w:p>
          <w:p w:rsidR="00EC6A75" w:rsidRPr="00121821" w:rsidRDefault="00EC6A75" w:rsidP="00121821">
            <w:pPr>
              <w:spacing w:after="0" w:line="240" w:lineRule="auto"/>
            </w:pPr>
            <w:r w:rsidRPr="00121821">
              <w:t>pl. Uniwersytecki , 50-137 Wrocław*</w:t>
            </w:r>
          </w:p>
          <w:p w:rsidR="00EC6A75" w:rsidRPr="00121821" w:rsidRDefault="00EC6A75" w:rsidP="00121821">
            <w:pPr>
              <w:spacing w:after="0" w:line="240" w:lineRule="auto"/>
            </w:pP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V, XII.2013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ind w:left="-108" w:firstLine="108"/>
              <w:jc w:val="center"/>
            </w:pPr>
            <w:r w:rsidRPr="00121821">
              <w:t>2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jc w:val="both"/>
            </w:pPr>
            <w:r w:rsidRPr="00121821">
              <w:t>26 osób z GM z Powiatowym Zespole Szkół w Brzegu Dolnym ( dwa wyjazdy)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rPr>
                <w:sz w:val="20"/>
              </w:rPr>
              <w:t>V, X, XII.2013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ind w:left="-108" w:firstLine="108"/>
              <w:jc w:val="center"/>
            </w:pPr>
            <w:r w:rsidRPr="00121821">
              <w:t>3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jc w:val="both"/>
            </w:pPr>
            <w:r w:rsidRPr="00121821">
              <w:t>25 osób z LO w Powiatowym Zespole Szkół w Brzegu Dolnym (trzy wyjazdy)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  <w:r w:rsidRPr="00121821">
              <w:rPr>
                <w:sz w:val="20"/>
              </w:rPr>
              <w:t>V, X, XII.2013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ind w:left="-108" w:firstLine="108"/>
              <w:jc w:val="center"/>
            </w:pPr>
            <w:r w:rsidRPr="00121821">
              <w:t>3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jc w:val="both"/>
            </w:pPr>
            <w:r w:rsidRPr="00121821">
              <w:t xml:space="preserve">18 osób z LO w  Zespole Szkół Zawodowych w Brzegu Dolnym (trzy wyjazdy) 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  <w:r w:rsidRPr="00121821">
              <w:rPr>
                <w:sz w:val="20"/>
              </w:rPr>
              <w:t>V, X, XII.2013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3 x 100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18 osób z Liceum Ogólnokształcącego w Wołowie (trzy wyjazdy)</w:t>
            </w:r>
          </w:p>
        </w:tc>
      </w:tr>
      <w:tr w:rsidR="00EC6A75" w:rsidRPr="00121821" w:rsidTr="00121821">
        <w:tc>
          <w:tcPr>
            <w:tcW w:w="1187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4</w:t>
            </w:r>
          </w:p>
        </w:tc>
        <w:tc>
          <w:tcPr>
            <w:tcW w:w="2499" w:type="dxa"/>
            <w:vMerge w:val="restart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 xml:space="preserve">Centrum Nauki Kopernik </w:t>
            </w:r>
          </w:p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ul.Wybrzeże Kościuszkowskie 20,</w:t>
            </w:r>
          </w:p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00-390 Warszawa (wyjazd 1 lub 2 dniowy)</w:t>
            </w:r>
          </w:p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  <w:r w:rsidRPr="00121821">
              <w:rPr>
                <w:sz w:val="20"/>
              </w:rPr>
              <w:t>X.2013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800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Łącznie 87 osób, w tym:</w:t>
            </w:r>
          </w:p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jc w:val="both"/>
            </w:pPr>
            <w:r w:rsidRPr="00121821">
              <w:t>•</w:t>
            </w:r>
            <w:r w:rsidRPr="00121821">
              <w:tab/>
              <w:t>26 osób z GM i 25 osób z LO w PZS w Brzegu Dolnym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800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tabs>
                <w:tab w:val="left" w:pos="0"/>
                <w:tab w:val="left" w:pos="271"/>
              </w:tabs>
              <w:spacing w:after="0" w:line="240" w:lineRule="auto"/>
              <w:jc w:val="both"/>
            </w:pPr>
            <w:r w:rsidRPr="00121821">
              <w:t>•</w:t>
            </w:r>
            <w:r w:rsidRPr="00121821">
              <w:tab/>
              <w:t>18 osób z LO w ZSZ w Brzegu  Dolnym</w:t>
            </w:r>
          </w:p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•   18 osób z LO w Wołowie</w:t>
            </w:r>
          </w:p>
        </w:tc>
      </w:tr>
      <w:tr w:rsidR="00EC6A75" w:rsidRPr="00121821" w:rsidTr="00121821">
        <w:tc>
          <w:tcPr>
            <w:tcW w:w="1187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5</w:t>
            </w:r>
          </w:p>
        </w:tc>
        <w:tc>
          <w:tcPr>
            <w:tcW w:w="2499" w:type="dxa"/>
            <w:vMerge w:val="restart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Festiwal Nauki we  Wrocławiu</w:t>
            </w:r>
          </w:p>
        </w:tc>
        <w:tc>
          <w:tcPr>
            <w:tcW w:w="1686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  <w:r w:rsidRPr="00121821">
              <w:rPr>
                <w:sz w:val="20"/>
              </w:rPr>
              <w:t xml:space="preserve">IX/X 2013 r. 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26 osób z GM i 25 osób z LO w PZS w Brzegu Dolnym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18 osób z LO w ZSZ w Brzegu Dolnym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18 osób z LO w Wołowie</w:t>
            </w:r>
          </w:p>
        </w:tc>
      </w:tr>
      <w:tr w:rsidR="00EC6A75" w:rsidRPr="00121821" w:rsidTr="00121821">
        <w:tc>
          <w:tcPr>
            <w:tcW w:w="5372" w:type="dxa"/>
            <w:gridSpan w:val="3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right"/>
            </w:pPr>
            <w:r w:rsidRPr="00121821">
              <w:t>Razem szacowana liczba km</w:t>
            </w:r>
          </w:p>
          <w:p w:rsidR="00EC6A75" w:rsidRPr="00121821" w:rsidRDefault="00EC6A75" w:rsidP="00121821">
            <w:pPr>
              <w:spacing w:after="0" w:line="240" w:lineRule="auto"/>
              <w:jc w:val="right"/>
              <w:rPr>
                <w:sz w:val="20"/>
              </w:rPr>
            </w:pPr>
            <w:r w:rsidRPr="00121821">
              <w:t>Razem szacowana liczba kursów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 xml:space="preserve">4 050 </w:t>
            </w:r>
          </w:p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19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</w:tr>
    </w:tbl>
    <w:p w:rsidR="00EC6A75" w:rsidRDefault="00EC6A75" w:rsidP="00025BFC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Terminy wyjazdów podane w pkt. I są terminami planowanymi. Każdorazowo dokładny termin wyjazdu przekazywany będzie Wykonawcy przez Zamawiającego na minimum 2 tygodnie przed planowanym terminem.</w:t>
      </w:r>
    </w:p>
    <w:p w:rsidR="00EC6A75" w:rsidRDefault="00EC6A75" w:rsidP="00025BFC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O udzielenie niniejszego zamówienia mogą ubiegać się Wykonawcy, którzy spełnią następujące warunki:</w:t>
      </w:r>
    </w:p>
    <w:p w:rsidR="00EC6A75" w:rsidRDefault="00EC6A75" w:rsidP="00025BFC">
      <w:pPr>
        <w:pStyle w:val="ListParagraph"/>
        <w:numPr>
          <w:ilvl w:val="0"/>
          <w:numId w:val="12"/>
        </w:numPr>
        <w:spacing w:after="0" w:line="240" w:lineRule="auto"/>
        <w:jc w:val="both"/>
      </w:pPr>
      <w:r w:rsidRPr="0016702A">
        <w:t>posiadają - na dzień składania ofert w niniejszym postępowaniu - ubezpieczenie od odpowiedzialności cywilnej w zakresie prowadzonej działalności gospodarczej zgodnej z przedmiotem zamówienia na kwotę</w:t>
      </w:r>
      <w:r>
        <w:t xml:space="preserve"> nie niższą niż 10 000 PLN, (na dowód czego przedłożą kopię opłaconej polisy, a w przypadku jej braku inny dokument potwierdzający, że wykonawca jest ubezpieczony od odpowiedzialności cywilnej w zakresie prowadzonej działalności związanej z przedmiotem zamówienia)</w:t>
      </w:r>
    </w:p>
    <w:p w:rsidR="00EC6A75" w:rsidRDefault="00EC6A75" w:rsidP="00025BFC">
      <w:pPr>
        <w:pStyle w:val="ListParagraph"/>
        <w:numPr>
          <w:ilvl w:val="0"/>
          <w:numId w:val="12"/>
        </w:numPr>
        <w:spacing w:after="0" w:line="240" w:lineRule="auto"/>
        <w:jc w:val="both"/>
      </w:pPr>
      <w:r>
        <w:t>są w stanie wykonać przedmiot umowy własnymi siłami, bez możliwości zlecania ich wykonania podwykonawcom – oświadczenie oferenta.</w:t>
      </w:r>
    </w:p>
    <w:p w:rsidR="00EC6A75" w:rsidRDefault="00EC6A75" w:rsidP="00025BFC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Wyjazdy wykazane w pkt. I są wyjazdami jednodniowymi z zastrzeżeniem poz. 4 – wyjazdy do Centrum Nauki Kopernik w Warszawie ( do ustalenia w terminie późniejszym).</w:t>
      </w:r>
    </w:p>
    <w:p w:rsidR="00EC6A75" w:rsidRDefault="00EC6A75" w:rsidP="00025BFC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Zamawiający zastrzega sobie możliwość zmiany liczby grup wyjazdowych w obrębie wskazanej ogólnej liczby uczestników (87), w związku z czym zmniejszeniu/zwiększeniu może ulec ogólna szacowana liczba km i liczba kursów.</w:t>
      </w:r>
    </w:p>
    <w:p w:rsidR="00EC6A75" w:rsidRDefault="00EC6A75" w:rsidP="00025BFC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Nie przewiduje się dzielenia zamówienia.</w:t>
      </w:r>
    </w:p>
    <w:p w:rsidR="00EC6A75" w:rsidRDefault="00EC6A75" w:rsidP="00C9361F">
      <w:pPr>
        <w:spacing w:after="0" w:line="240" w:lineRule="auto"/>
        <w:jc w:val="both"/>
      </w:pPr>
    </w:p>
    <w:p w:rsidR="00EC6A75" w:rsidRPr="0016702A" w:rsidRDefault="00EC6A75" w:rsidP="00117D57">
      <w:pPr>
        <w:pStyle w:val="ListParagraph"/>
        <w:spacing w:after="0" w:line="240" w:lineRule="auto"/>
        <w:jc w:val="both"/>
      </w:pPr>
    </w:p>
    <w:p w:rsidR="00EC6A75" w:rsidRDefault="00EC6A75" w:rsidP="00DB40C5">
      <w:pPr>
        <w:spacing w:after="0" w:line="240" w:lineRule="auto"/>
        <w:jc w:val="both"/>
        <w:rPr>
          <w:b/>
        </w:rPr>
      </w:pPr>
      <w:r>
        <w:rPr>
          <w:b/>
        </w:rPr>
        <w:t>VI. Termin wykonania Zamówienia</w:t>
      </w:r>
    </w:p>
    <w:p w:rsidR="00EC6A75" w:rsidRDefault="00EC6A75" w:rsidP="00CC151E">
      <w:pPr>
        <w:spacing w:after="0" w:line="240" w:lineRule="auto"/>
        <w:jc w:val="both"/>
      </w:pPr>
      <w:r>
        <w:t>Wymagany termin realizacji usługi od dnia podpisania umowy do 31.12.</w:t>
      </w:r>
      <w:r w:rsidRPr="00666D40">
        <w:t>2013r. .</w:t>
      </w:r>
    </w:p>
    <w:p w:rsidR="00EC6A75" w:rsidRDefault="00EC6A75" w:rsidP="00CC151E">
      <w:pPr>
        <w:spacing w:after="0" w:line="240" w:lineRule="auto"/>
        <w:jc w:val="both"/>
        <w:rPr>
          <w:b/>
        </w:rPr>
      </w:pPr>
    </w:p>
    <w:p w:rsidR="00EC6A75" w:rsidRDefault="00EC6A75" w:rsidP="00CC151E">
      <w:pPr>
        <w:spacing w:after="0" w:line="240" w:lineRule="auto"/>
        <w:jc w:val="both"/>
        <w:rPr>
          <w:b/>
        </w:rPr>
      </w:pPr>
      <w:r>
        <w:rPr>
          <w:b/>
        </w:rPr>
        <w:t xml:space="preserve">VIII. </w:t>
      </w:r>
    </w:p>
    <w:p w:rsidR="00EC6A75" w:rsidRDefault="00EC6A75" w:rsidP="00CC151E">
      <w:pPr>
        <w:spacing w:after="0" w:line="240" w:lineRule="auto"/>
        <w:jc w:val="both"/>
        <w:rPr>
          <w:b/>
        </w:rPr>
      </w:pPr>
      <w:r w:rsidRPr="00CC151E">
        <w:rPr>
          <w:b/>
        </w:rPr>
        <w:t>Opis sposobu obliczania ceny</w:t>
      </w:r>
    </w:p>
    <w:p w:rsidR="00EC6A75" w:rsidRPr="00353856" w:rsidRDefault="00EC6A75" w:rsidP="00CC151E">
      <w:pPr>
        <w:spacing w:after="0" w:line="240" w:lineRule="auto"/>
        <w:jc w:val="both"/>
      </w:pPr>
      <w:r w:rsidRPr="00353856">
        <w:t xml:space="preserve">Cena </w:t>
      </w:r>
      <w:r>
        <w:t xml:space="preserve">za 1 km </w:t>
      </w:r>
      <w:r w:rsidRPr="00353856">
        <w:t xml:space="preserve">winna zawierać wszelkie </w:t>
      </w:r>
      <w:r>
        <w:t xml:space="preserve">koszty związane z wykonaniem usługi. </w:t>
      </w:r>
      <w:r w:rsidRPr="00117D57">
        <w:t>Dotyczy to w szczególności opłat za autostrady, parkingi i inne opłaty</w:t>
      </w:r>
      <w:r>
        <w:t>.</w:t>
      </w:r>
    </w:p>
    <w:p w:rsidR="00EC6A75" w:rsidRDefault="00EC6A75" w:rsidP="00CC151E">
      <w:pPr>
        <w:spacing w:after="0" w:line="240" w:lineRule="auto"/>
        <w:jc w:val="both"/>
        <w:rPr>
          <w:b/>
        </w:rPr>
      </w:pPr>
      <w:r>
        <w:rPr>
          <w:b/>
        </w:rPr>
        <w:t>IX. Opis przygotowania oferty</w:t>
      </w:r>
    </w:p>
    <w:p w:rsidR="00EC6A75" w:rsidRDefault="00EC6A75" w:rsidP="00CC151E">
      <w:pPr>
        <w:spacing w:after="0" w:line="240" w:lineRule="auto"/>
        <w:jc w:val="both"/>
      </w:pPr>
      <w:r>
        <w:t xml:space="preserve">Zgodnie z formularzem ofertowym stanowiącym załącznik do niniejszego zapytania. Koszty związane    z przygotowaniem oferty ponosi składający ofertę. Ewentualne poprawki w ofercie muszą być naniesione czytelnie oraz opatrzone czytelnym odpisem osoby/osób sporządzających ofertę. </w:t>
      </w:r>
    </w:p>
    <w:p w:rsidR="00EC6A75" w:rsidRDefault="00EC6A75" w:rsidP="00CC151E">
      <w:pPr>
        <w:spacing w:after="0" w:line="240" w:lineRule="auto"/>
        <w:jc w:val="both"/>
      </w:pPr>
      <w:r>
        <w:t>Prawidłowe ustalenie stawki podatku VAT należy do obowiązków Oferenta. Zamawiający nie uzna    za oczywistą pomyłkę  i nie będzie poprawiał błędnie wystawionej stawki podatku VAT.</w:t>
      </w:r>
    </w:p>
    <w:p w:rsidR="00EC6A75" w:rsidRPr="00D10E76" w:rsidRDefault="00EC6A75" w:rsidP="00CC151E">
      <w:pPr>
        <w:spacing w:after="0" w:line="240" w:lineRule="auto"/>
        <w:jc w:val="both"/>
        <w:rPr>
          <w:b/>
        </w:rPr>
      </w:pPr>
      <w:r w:rsidRPr="00D10E76">
        <w:rPr>
          <w:b/>
        </w:rPr>
        <w:t>X. Kryteria wyboru oferty</w:t>
      </w:r>
    </w:p>
    <w:p w:rsidR="00EC6A75" w:rsidRDefault="00EC6A75" w:rsidP="00353856">
      <w:pPr>
        <w:spacing w:after="0" w:line="240" w:lineRule="auto"/>
        <w:jc w:val="both"/>
      </w:pPr>
      <w:r>
        <w:t xml:space="preserve">Jedynym kryterium oceny oferty jest cena za 1 km (wartość brutto wyrażona w PLN). Zamawiający podpisze umowę z oferentem, który przedłoży najkorzystniejszą ofertę (tj. najniższą cenę za 1 km) wynikającą z przyjętego w/w  kryterium. </w:t>
      </w:r>
    </w:p>
    <w:p w:rsidR="00EC6A75" w:rsidRDefault="00EC6A75" w:rsidP="00353856">
      <w:pPr>
        <w:spacing w:after="0" w:line="240" w:lineRule="auto"/>
        <w:jc w:val="both"/>
      </w:pPr>
      <w:r>
        <w:t>Oferty złożone po terminie nie będą rozpatrywane. W toku badania i oceny ofert Zamawiający może żądać od oferentów wyjaśnień dotyczących treści złożonych ofert. O miejscu i podpisaniu umowy Zamawiający powiadomi wybranego Oferenta.</w:t>
      </w:r>
    </w:p>
    <w:p w:rsidR="00EC6A75" w:rsidRDefault="00EC6A75" w:rsidP="00353856">
      <w:pPr>
        <w:spacing w:after="0" w:line="240" w:lineRule="auto"/>
        <w:jc w:val="both"/>
      </w:pPr>
    </w:p>
    <w:p w:rsidR="00EC6A75" w:rsidRDefault="00EC6A75" w:rsidP="00CC151E">
      <w:pPr>
        <w:spacing w:after="0" w:line="240" w:lineRule="auto"/>
        <w:jc w:val="both"/>
        <w:rPr>
          <w:b/>
        </w:rPr>
      </w:pPr>
      <w:r>
        <w:rPr>
          <w:b/>
        </w:rPr>
        <w:t>XI. Miejsce i termin składania ofert</w:t>
      </w:r>
    </w:p>
    <w:p w:rsidR="00EC6A75" w:rsidRPr="00355503" w:rsidRDefault="00EC6A75" w:rsidP="00CC151E">
      <w:pPr>
        <w:spacing w:after="0" w:line="240" w:lineRule="auto"/>
        <w:jc w:val="both"/>
        <w:rPr>
          <w:b/>
        </w:rPr>
      </w:pPr>
      <w:r>
        <w:t xml:space="preserve">Termin składania ofert upływa </w:t>
      </w:r>
      <w:r>
        <w:rPr>
          <w:b/>
        </w:rPr>
        <w:t>20</w:t>
      </w:r>
      <w:r w:rsidRPr="00355503">
        <w:rPr>
          <w:b/>
        </w:rPr>
        <w:t>.05.2013 r.</w:t>
      </w:r>
      <w:r>
        <w:rPr>
          <w:b/>
        </w:rPr>
        <w:t>, do godziny 14.00</w:t>
      </w:r>
    </w:p>
    <w:p w:rsidR="00EC6A75" w:rsidRDefault="00EC6A75" w:rsidP="00CC151E">
      <w:pPr>
        <w:spacing w:after="0" w:line="240" w:lineRule="auto"/>
        <w:jc w:val="both"/>
      </w:pPr>
      <w:r>
        <w:t>Decydujące znaczenie dla oceny zachowania powyższego terminu ma data i godzina wpływu oferty do Zamawiającego, a nie data jej wysłania. Oferty można składać:</w:t>
      </w:r>
    </w:p>
    <w:p w:rsidR="00EC6A75" w:rsidRDefault="00EC6A75" w:rsidP="00025BFC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osobiście w biurze podawczym Starostwa Powiatowego w Wołowie z dopiskiem na nieprzejrzystej i zamkniętej kopercie „ZAPYTANIE OFERTOWE z dnia 16.05.2013 r. dotyczące usługi transportowej”</w:t>
      </w:r>
      <w:r w:rsidRPr="000521E6">
        <w:t xml:space="preserve">. </w:t>
      </w:r>
    </w:p>
    <w:p w:rsidR="00EC6A75" w:rsidRDefault="00EC6A75" w:rsidP="00025BFC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faksem na nr 71 380 59 00</w:t>
      </w:r>
    </w:p>
    <w:p w:rsidR="00EC6A75" w:rsidRDefault="00EC6A75" w:rsidP="00025BFC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 xml:space="preserve">za pośrednictwem poczty elektronicznej w formie plików załączonych do korespondencji na adres: </w:t>
      </w:r>
      <w:hyperlink r:id="rId7" w:history="1">
        <w:r w:rsidRPr="002D4C7C">
          <w:rPr>
            <w:rStyle w:val="Hyperlink"/>
          </w:rPr>
          <w:t>edukacja@powiatwolowski.pl</w:t>
        </w:r>
      </w:hyperlink>
      <w:r>
        <w:t>; pliki powinny być zapisane w formacie umożliwiającym odczytanie ich treści np. PDF</w:t>
      </w:r>
    </w:p>
    <w:p w:rsidR="00EC6A75" w:rsidRPr="005475DB" w:rsidRDefault="00EC6A75" w:rsidP="007F564F">
      <w:pPr>
        <w:spacing w:after="0" w:line="240" w:lineRule="auto"/>
        <w:jc w:val="both"/>
        <w:rPr>
          <w:b/>
        </w:rPr>
      </w:pPr>
      <w:r w:rsidRPr="005475DB">
        <w:rPr>
          <w:b/>
        </w:rPr>
        <w:t>XII. Informacje dotyczące wyboru najkorzystniejszej oferty</w:t>
      </w:r>
    </w:p>
    <w:p w:rsidR="00EC6A75" w:rsidRDefault="00EC6A75" w:rsidP="007F564F">
      <w:pPr>
        <w:spacing w:after="0" w:line="240" w:lineRule="auto"/>
        <w:jc w:val="both"/>
      </w:pPr>
      <w:r>
        <w:t>Informacja o wyborze najkorzystniejszej oferty zostanie opublikowana na stronie internetowej Zamawiającego, na tablicy ogłoszeń w siedzibie Zamawiającego. Powiadomieni zostaną również oferenci, którzy złożyli oferty w danym postępowaniu o udzielenie zamówienia (za pośrednictwem poczty lub drogą elektroniczną lub telefonicznie).</w:t>
      </w:r>
    </w:p>
    <w:p w:rsidR="00EC6A75" w:rsidRPr="005475DB" w:rsidRDefault="00EC6A75" w:rsidP="007F564F">
      <w:pPr>
        <w:spacing w:after="0" w:line="240" w:lineRule="auto"/>
        <w:jc w:val="both"/>
        <w:rPr>
          <w:b/>
        </w:rPr>
      </w:pPr>
      <w:r w:rsidRPr="005475DB">
        <w:rPr>
          <w:b/>
        </w:rPr>
        <w:t>XIII. Osoba wyznaczona do kontaktów w ramach ww. zadania ze strony Zamawiającego (tel. e-mail, fax)</w:t>
      </w:r>
    </w:p>
    <w:p w:rsidR="00EC6A75" w:rsidRDefault="00EC6A75" w:rsidP="00CC151E">
      <w:pPr>
        <w:spacing w:after="0" w:line="240" w:lineRule="auto"/>
        <w:jc w:val="both"/>
      </w:pPr>
      <w:r>
        <w:t xml:space="preserve">Alicja Kamecka: e-mail: </w:t>
      </w:r>
      <w:hyperlink r:id="rId8" w:history="1">
        <w:r w:rsidRPr="002D4C7C">
          <w:rPr>
            <w:rStyle w:val="Hyperlink"/>
          </w:rPr>
          <w:t>alicja.kamecka@powiatwolowski.pl</w:t>
        </w:r>
      </w:hyperlink>
      <w:r>
        <w:t>, tel. 71 380 59 13</w:t>
      </w:r>
    </w:p>
    <w:p w:rsidR="00EC6A75" w:rsidRDefault="00EC6A75" w:rsidP="00CC151E">
      <w:pPr>
        <w:spacing w:after="0" w:line="240" w:lineRule="auto"/>
        <w:jc w:val="both"/>
      </w:pPr>
    </w:p>
    <w:p w:rsidR="00EC6A75" w:rsidRDefault="00EC6A75" w:rsidP="00CC151E">
      <w:pPr>
        <w:spacing w:after="0" w:line="240" w:lineRule="auto"/>
        <w:jc w:val="both"/>
      </w:pPr>
      <w:r>
        <w:t>Załączniki: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6A75" w:rsidRDefault="00EC6A75" w:rsidP="000A0623">
      <w:pPr>
        <w:pStyle w:val="ListParagraph"/>
        <w:numPr>
          <w:ilvl w:val="0"/>
          <w:numId w:val="7"/>
        </w:numPr>
        <w:spacing w:after="0" w:line="240" w:lineRule="auto"/>
        <w:ind w:left="142" w:firstLine="425"/>
        <w:jc w:val="both"/>
      </w:pPr>
      <w:r>
        <w:t>Formularz oferty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EC6A75" w:rsidRDefault="00EC6A75" w:rsidP="000A0623">
      <w:pPr>
        <w:pStyle w:val="ListParagraph"/>
        <w:numPr>
          <w:ilvl w:val="0"/>
          <w:numId w:val="7"/>
        </w:numPr>
        <w:spacing w:after="0" w:line="240" w:lineRule="auto"/>
        <w:ind w:left="142" w:firstLine="425"/>
        <w:jc w:val="both"/>
      </w:pPr>
      <w:r>
        <w:t>Wzór umowy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6A75" w:rsidRDefault="00EC6A75" w:rsidP="00257892">
      <w:pPr>
        <w:spacing w:after="0" w:line="240" w:lineRule="auto"/>
        <w:ind w:left="5664" w:firstLine="708"/>
        <w:jc w:val="both"/>
      </w:pPr>
    </w:p>
    <w:p w:rsidR="00EC6A75" w:rsidRDefault="00EC6A75" w:rsidP="00257892">
      <w:pPr>
        <w:spacing w:after="0" w:line="240" w:lineRule="auto"/>
        <w:ind w:left="5664" w:firstLine="708"/>
        <w:jc w:val="both"/>
      </w:pPr>
      <w:r>
        <w:t xml:space="preserve"> </w:t>
      </w:r>
    </w:p>
    <w:p w:rsidR="00EC6A75" w:rsidRDefault="00EC6A75" w:rsidP="00257892">
      <w:pPr>
        <w:spacing w:after="0" w:line="240" w:lineRule="auto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</w:p>
    <w:p w:rsidR="00EC6A75" w:rsidRDefault="00EC6A75" w:rsidP="00076132">
      <w:pPr>
        <w:spacing w:after="0" w:line="240" w:lineRule="auto"/>
        <w:jc w:val="both"/>
      </w:pPr>
    </w:p>
    <w:p w:rsidR="00EC6A75" w:rsidRDefault="00EC6A75" w:rsidP="007E0266">
      <w:pPr>
        <w:spacing w:after="0" w:line="240" w:lineRule="auto"/>
        <w:ind w:left="5664" w:firstLine="708"/>
        <w:jc w:val="both"/>
      </w:pPr>
      <w:r>
        <w:t xml:space="preserve">Załącznik nr 1 </w:t>
      </w:r>
    </w:p>
    <w:p w:rsidR="00EC6A75" w:rsidRDefault="00EC6A75" w:rsidP="007E0266">
      <w:pPr>
        <w:spacing w:after="0" w:line="240" w:lineRule="auto"/>
        <w:ind w:left="5664" w:firstLine="708"/>
        <w:jc w:val="both"/>
      </w:pPr>
      <w:r>
        <w:t xml:space="preserve">do zapytania ofertowego </w:t>
      </w:r>
    </w:p>
    <w:p w:rsidR="00EC6A75" w:rsidRPr="00BF5370" w:rsidRDefault="00EC6A75" w:rsidP="007E0266">
      <w:pPr>
        <w:spacing w:after="0" w:line="240" w:lineRule="auto"/>
        <w:ind w:left="5664"/>
        <w:jc w:val="both"/>
      </w:pPr>
      <w:r>
        <w:t xml:space="preserve">               z dnia 16.05</w:t>
      </w:r>
      <w:r w:rsidRPr="00BF5370">
        <w:t>.2013 r.</w:t>
      </w:r>
    </w:p>
    <w:p w:rsidR="00EC6A75" w:rsidRDefault="00EC6A75" w:rsidP="007E0266">
      <w:pPr>
        <w:spacing w:after="0" w:line="240" w:lineRule="auto"/>
        <w:jc w:val="both"/>
      </w:pPr>
    </w:p>
    <w:p w:rsidR="00EC6A75" w:rsidRDefault="00EC6A75" w:rsidP="007E0266">
      <w:pPr>
        <w:spacing w:after="0" w:line="240" w:lineRule="auto"/>
        <w:jc w:val="center"/>
        <w:rPr>
          <w:b/>
        </w:rPr>
      </w:pPr>
      <w:r w:rsidRPr="005475DB">
        <w:rPr>
          <w:b/>
        </w:rPr>
        <w:t>FORMULARZ OFERTOWY</w:t>
      </w:r>
    </w:p>
    <w:p w:rsidR="00EC6A75" w:rsidRDefault="00EC6A75" w:rsidP="007E0266">
      <w:pPr>
        <w:spacing w:after="0" w:line="240" w:lineRule="auto"/>
        <w:jc w:val="both"/>
        <w:rPr>
          <w:b/>
        </w:rPr>
      </w:pPr>
    </w:p>
    <w:p w:rsidR="00EC6A75" w:rsidRDefault="00EC6A75" w:rsidP="007E0266">
      <w:pPr>
        <w:spacing w:after="0" w:line="240" w:lineRule="auto"/>
        <w:jc w:val="both"/>
      </w:pPr>
      <w:r>
        <w:rPr>
          <w:b/>
        </w:rPr>
        <w:t xml:space="preserve">Nazwa Wykonawcy: </w:t>
      </w:r>
      <w:r w:rsidRPr="005475DB">
        <w:t>…………………………</w:t>
      </w:r>
      <w:r>
        <w:t>…………………………………………………</w:t>
      </w:r>
      <w:r w:rsidRPr="005475DB">
        <w:t>………………………………………………</w:t>
      </w:r>
    </w:p>
    <w:p w:rsidR="00EC6A75" w:rsidRDefault="00EC6A75" w:rsidP="007E0266">
      <w:pPr>
        <w:spacing w:after="0" w:line="240" w:lineRule="auto"/>
        <w:jc w:val="both"/>
      </w:pPr>
      <w:r>
        <w:rPr>
          <w:b/>
        </w:rPr>
        <w:t>D</w:t>
      </w:r>
      <w:r w:rsidRPr="001B59BE">
        <w:rPr>
          <w:b/>
        </w:rPr>
        <w:t>ziałająca na podstawie wpisu KRS</w:t>
      </w:r>
      <w:r>
        <w:t xml:space="preserve"> …………………………………………………………………………</w:t>
      </w:r>
      <w:r w:rsidRPr="005475DB">
        <w:t>……………………</w:t>
      </w:r>
      <w:r>
        <w:t>..</w:t>
      </w:r>
    </w:p>
    <w:p w:rsidR="00EC6A75" w:rsidRDefault="00EC6A75" w:rsidP="007E0266">
      <w:pPr>
        <w:spacing w:after="0" w:line="240" w:lineRule="auto"/>
        <w:jc w:val="both"/>
      </w:pPr>
      <w:r w:rsidRPr="005475DB">
        <w:rPr>
          <w:b/>
        </w:rPr>
        <w:t>Adres:</w:t>
      </w:r>
      <w:r>
        <w:t xml:space="preserve"> ………………………………………………………………………………………………………………………………………………….</w:t>
      </w:r>
    </w:p>
    <w:p w:rsidR="00EC6A75" w:rsidRDefault="00EC6A75" w:rsidP="007E0266">
      <w:pPr>
        <w:spacing w:after="0" w:line="240" w:lineRule="auto"/>
        <w:jc w:val="both"/>
      </w:pPr>
      <w:r w:rsidRPr="005475DB">
        <w:rPr>
          <w:b/>
        </w:rPr>
        <w:t>Nr telefonu/fax-u</w:t>
      </w:r>
      <w:r>
        <w:t xml:space="preserve"> ………………………………………………………………………………</w:t>
      </w:r>
      <w:r w:rsidRPr="001B59BE">
        <w:rPr>
          <w:b/>
        </w:rPr>
        <w:t>e-mail</w:t>
      </w:r>
      <w:r>
        <w:t xml:space="preserve"> ……………………………………</w:t>
      </w:r>
    </w:p>
    <w:p w:rsidR="00EC6A75" w:rsidRDefault="00EC6A75" w:rsidP="007E0266">
      <w:pPr>
        <w:spacing w:after="0" w:line="240" w:lineRule="auto"/>
        <w:jc w:val="both"/>
      </w:pPr>
      <w:r w:rsidRPr="005475DB">
        <w:rPr>
          <w:b/>
        </w:rPr>
        <w:t>NIP</w:t>
      </w:r>
      <w:r>
        <w:t xml:space="preserve"> …………………………………………………………………………………REGON ……….………………………………………………</w:t>
      </w:r>
    </w:p>
    <w:p w:rsidR="00EC6A75" w:rsidRDefault="00EC6A75" w:rsidP="007E0266">
      <w:pPr>
        <w:spacing w:after="0" w:line="240" w:lineRule="auto"/>
        <w:jc w:val="both"/>
      </w:pPr>
      <w:r w:rsidRPr="005475DB">
        <w:rPr>
          <w:b/>
        </w:rPr>
        <w:t>Osoby upoważnione do reprezentowania Wykonawcy</w:t>
      </w:r>
      <w:r>
        <w:rPr>
          <w:b/>
        </w:rPr>
        <w:t xml:space="preserve"> </w:t>
      </w:r>
      <w:r w:rsidRPr="005475DB">
        <w:t>…………………….………………………………………………</w:t>
      </w:r>
    </w:p>
    <w:p w:rsidR="00EC6A75" w:rsidRDefault="00EC6A75" w:rsidP="007E0266">
      <w:pPr>
        <w:spacing w:after="0" w:line="240" w:lineRule="auto"/>
        <w:jc w:val="both"/>
      </w:pPr>
    </w:p>
    <w:p w:rsidR="00EC6A75" w:rsidRPr="001B59BE" w:rsidRDefault="00EC6A75" w:rsidP="007E0266">
      <w:pPr>
        <w:pStyle w:val="ListParagraph"/>
        <w:numPr>
          <w:ilvl w:val="0"/>
          <w:numId w:val="14"/>
        </w:numPr>
        <w:spacing w:after="0" w:line="240" w:lineRule="auto"/>
        <w:jc w:val="both"/>
      </w:pPr>
      <w:r w:rsidRPr="001B59BE">
        <w:t xml:space="preserve">Usługę transportową  będącą przedmiotem zapytania ofertowego z dnia ……………………. r. oferujemy wykonać za cenę za 1 km ……………………….. zł brutto ( słownie: ………………………………………………………………………………………….), w tym podatek VAT ……………… zł. </w:t>
      </w:r>
    </w:p>
    <w:p w:rsidR="00EC6A75" w:rsidRPr="00245F83" w:rsidRDefault="00EC6A75" w:rsidP="007E0266">
      <w:pPr>
        <w:pStyle w:val="ListParagraph"/>
        <w:spacing w:after="0" w:line="240" w:lineRule="auto"/>
        <w:jc w:val="both"/>
        <w:rPr>
          <w:b/>
        </w:rPr>
      </w:pPr>
    </w:p>
    <w:p w:rsidR="00EC6A75" w:rsidRDefault="00EC6A75" w:rsidP="007E0266">
      <w:pPr>
        <w:pStyle w:val="ListParagraph"/>
        <w:spacing w:after="0" w:line="240" w:lineRule="auto"/>
        <w:jc w:val="both"/>
      </w:pPr>
    </w:p>
    <w:p w:rsidR="00EC6A75" w:rsidRDefault="00EC6A75" w:rsidP="007E0266">
      <w:pPr>
        <w:pStyle w:val="ListParagraph"/>
        <w:numPr>
          <w:ilvl w:val="0"/>
          <w:numId w:val="14"/>
        </w:numPr>
        <w:spacing w:after="0" w:line="240" w:lineRule="auto"/>
        <w:jc w:val="both"/>
      </w:pPr>
      <w:r w:rsidRPr="00D63C6E">
        <w:rPr>
          <w:b/>
        </w:rPr>
        <w:t>Termin związania ofertą</w:t>
      </w:r>
      <w:r>
        <w:t>: 14 dni licząc od dnia upływu składania oferty.</w:t>
      </w:r>
    </w:p>
    <w:p w:rsidR="00EC6A75" w:rsidRDefault="00EC6A75" w:rsidP="007E0266">
      <w:pPr>
        <w:pStyle w:val="ListParagraph"/>
        <w:spacing w:after="0" w:line="240" w:lineRule="auto"/>
        <w:jc w:val="both"/>
      </w:pPr>
    </w:p>
    <w:p w:rsidR="00EC6A75" w:rsidRDefault="00EC6A75" w:rsidP="007E0266">
      <w:pPr>
        <w:pStyle w:val="ListParagraph"/>
        <w:numPr>
          <w:ilvl w:val="0"/>
          <w:numId w:val="14"/>
        </w:numPr>
        <w:spacing w:after="0" w:line="240" w:lineRule="auto"/>
        <w:jc w:val="both"/>
      </w:pPr>
      <w:r>
        <w:rPr>
          <w:b/>
        </w:rPr>
        <w:t>Załączniki do oferty</w:t>
      </w:r>
      <w:r w:rsidRPr="001B59BE">
        <w:t>:</w:t>
      </w:r>
    </w:p>
    <w:p w:rsidR="00EC6A75" w:rsidRDefault="00EC6A75" w:rsidP="007E0266">
      <w:pPr>
        <w:pStyle w:val="ListParagraph"/>
        <w:numPr>
          <w:ilvl w:val="0"/>
          <w:numId w:val="16"/>
        </w:numPr>
        <w:spacing w:after="0" w:line="240" w:lineRule="auto"/>
        <w:jc w:val="both"/>
      </w:pPr>
      <w:r>
        <w:t>…………………………………………………………………………………………………………..</w:t>
      </w:r>
    </w:p>
    <w:p w:rsidR="00EC6A75" w:rsidRDefault="00EC6A75" w:rsidP="007E0266">
      <w:pPr>
        <w:pStyle w:val="ListParagraph"/>
        <w:numPr>
          <w:ilvl w:val="0"/>
          <w:numId w:val="16"/>
        </w:numPr>
        <w:spacing w:after="0" w:line="240" w:lineRule="auto"/>
        <w:jc w:val="both"/>
      </w:pPr>
      <w:r>
        <w:t>…………………………………………………………………………………………………………….</w:t>
      </w:r>
    </w:p>
    <w:p w:rsidR="00EC6A75" w:rsidRPr="001B59BE" w:rsidRDefault="00EC6A75" w:rsidP="007E0266">
      <w:pPr>
        <w:pStyle w:val="ListParagraph"/>
        <w:numPr>
          <w:ilvl w:val="0"/>
          <w:numId w:val="16"/>
        </w:numPr>
        <w:spacing w:after="0" w:line="240" w:lineRule="auto"/>
        <w:jc w:val="both"/>
      </w:pPr>
      <w:r>
        <w:t>…………………………………………………………………………………………………………….</w:t>
      </w:r>
    </w:p>
    <w:p w:rsidR="00EC6A75" w:rsidRDefault="00EC6A75" w:rsidP="007E0266">
      <w:pPr>
        <w:pStyle w:val="ListParagraph"/>
        <w:spacing w:after="0" w:line="240" w:lineRule="auto"/>
        <w:jc w:val="both"/>
        <w:rPr>
          <w:b/>
        </w:rPr>
      </w:pPr>
    </w:p>
    <w:p w:rsidR="00EC6A75" w:rsidRDefault="00EC6A75" w:rsidP="007E0266">
      <w:pPr>
        <w:pStyle w:val="ListParagraph"/>
        <w:spacing w:after="0" w:line="240" w:lineRule="auto"/>
        <w:jc w:val="both"/>
        <w:rPr>
          <w:b/>
        </w:rPr>
      </w:pPr>
    </w:p>
    <w:p w:rsidR="00EC6A75" w:rsidRDefault="00EC6A75" w:rsidP="007E0266">
      <w:pPr>
        <w:spacing w:after="0" w:line="240" w:lineRule="auto"/>
        <w:jc w:val="both"/>
      </w:pPr>
    </w:p>
    <w:p w:rsidR="00EC6A75" w:rsidRDefault="00EC6A75" w:rsidP="007E0266">
      <w:pPr>
        <w:spacing w:after="0" w:line="240" w:lineRule="auto"/>
        <w:jc w:val="both"/>
      </w:pPr>
    </w:p>
    <w:p w:rsidR="00EC6A75" w:rsidRDefault="00EC6A75" w:rsidP="007E0266">
      <w:pPr>
        <w:spacing w:after="0" w:line="240" w:lineRule="auto"/>
        <w:jc w:val="both"/>
      </w:pPr>
      <w:r>
        <w:t>……………………………………………………………………..</w:t>
      </w:r>
      <w:r>
        <w:tab/>
      </w:r>
      <w:r>
        <w:tab/>
      </w:r>
      <w:r>
        <w:tab/>
        <w:t>……..……………………………………………..</w:t>
      </w:r>
    </w:p>
    <w:p w:rsidR="00EC6A75" w:rsidRDefault="00EC6A75" w:rsidP="007E0266">
      <w:pPr>
        <w:spacing w:after="0" w:line="240" w:lineRule="auto"/>
        <w:ind w:left="708" w:firstLine="708"/>
        <w:jc w:val="both"/>
        <w:rPr>
          <w:sz w:val="16"/>
        </w:rPr>
      </w:pPr>
      <w:r>
        <w:t>(</w:t>
      </w:r>
      <w:r>
        <w:rPr>
          <w:sz w:val="16"/>
        </w:rPr>
        <w:t>miejscowość, data)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(pieczęć firmy, podpis osoby upoważnionej)</w:t>
      </w:r>
    </w:p>
    <w:p w:rsidR="00EC6A75" w:rsidRDefault="00EC6A75" w:rsidP="007E0266">
      <w:pPr>
        <w:spacing w:after="0" w:line="240" w:lineRule="auto"/>
        <w:jc w:val="both"/>
        <w:rPr>
          <w:sz w:val="16"/>
        </w:rPr>
      </w:pPr>
    </w:p>
    <w:p w:rsidR="00EC6A75" w:rsidRDefault="00EC6A75" w:rsidP="007E0266">
      <w:pPr>
        <w:spacing w:after="0" w:line="240" w:lineRule="auto"/>
        <w:jc w:val="both"/>
        <w:rPr>
          <w:sz w:val="20"/>
        </w:rPr>
      </w:pPr>
    </w:p>
    <w:p w:rsidR="00EC6A75" w:rsidRDefault="00EC6A75" w:rsidP="007E0266">
      <w:pPr>
        <w:spacing w:after="0" w:line="240" w:lineRule="auto"/>
        <w:jc w:val="both"/>
        <w:rPr>
          <w:sz w:val="20"/>
        </w:rPr>
      </w:pPr>
      <w:r>
        <w:rPr>
          <w:sz w:val="20"/>
        </w:rPr>
        <w:t>Wykonawca oświadcza, że:</w:t>
      </w:r>
    </w:p>
    <w:p w:rsidR="00EC6A75" w:rsidRDefault="00EC6A75" w:rsidP="007E026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Zapoznał się ze szczegółowym opisem przedmiotu zamówienia zamieszczonym w zapytaniu ofertowym i terminem wykonania</w:t>
      </w:r>
      <w:r w:rsidRPr="00B55C6B">
        <w:rPr>
          <w:sz w:val="20"/>
        </w:rPr>
        <w:t xml:space="preserve"> </w:t>
      </w:r>
      <w:r>
        <w:rPr>
          <w:sz w:val="20"/>
        </w:rPr>
        <w:t>usługi i nie wnosi żadnych uwag i zastrzeżeń;</w:t>
      </w:r>
    </w:p>
    <w:p w:rsidR="00EC6A75" w:rsidRDefault="00EC6A75" w:rsidP="007E026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Z</w:t>
      </w:r>
      <w:r w:rsidRPr="00B55C6B">
        <w:rPr>
          <w:sz w:val="20"/>
        </w:rPr>
        <w:t>apoznał się z projektem umowy stanowiącym załącznik do zapytania ofertowego i akceptuje jej warunki</w:t>
      </w:r>
      <w:r>
        <w:rPr>
          <w:sz w:val="20"/>
        </w:rPr>
        <w:t>;</w:t>
      </w:r>
    </w:p>
    <w:p w:rsidR="00EC6A75" w:rsidRDefault="00EC6A75" w:rsidP="007E026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0"/>
        </w:rPr>
      </w:pPr>
      <w:r>
        <w:rPr>
          <w:sz w:val="20"/>
        </w:rPr>
        <w:t xml:space="preserve">Jest </w:t>
      </w:r>
      <w:r w:rsidRPr="00B55C6B">
        <w:rPr>
          <w:sz w:val="20"/>
        </w:rPr>
        <w:t xml:space="preserve">w stanie wykonać przedmiot umowy własnymi siłami, bez </w:t>
      </w:r>
      <w:r>
        <w:rPr>
          <w:sz w:val="20"/>
        </w:rPr>
        <w:t>konieczności</w:t>
      </w:r>
      <w:r w:rsidRPr="00B55C6B">
        <w:rPr>
          <w:sz w:val="20"/>
        </w:rPr>
        <w:t xml:space="preserve"> zlecania ich wykonania podwykonawcom</w:t>
      </w:r>
      <w:r>
        <w:rPr>
          <w:sz w:val="20"/>
        </w:rPr>
        <w:t>.</w:t>
      </w:r>
    </w:p>
    <w:p w:rsidR="00EC6A75" w:rsidRDefault="00EC6A75" w:rsidP="007E0266">
      <w:pPr>
        <w:pStyle w:val="ListParagraph"/>
        <w:spacing w:after="0" w:line="240" w:lineRule="auto"/>
        <w:jc w:val="both"/>
        <w:rPr>
          <w:sz w:val="20"/>
        </w:rPr>
      </w:pPr>
    </w:p>
    <w:p w:rsidR="00EC6A75" w:rsidRPr="00B55C6B" w:rsidRDefault="00EC6A75" w:rsidP="007E0266">
      <w:pPr>
        <w:pStyle w:val="ListParagraph"/>
        <w:spacing w:after="0" w:line="240" w:lineRule="auto"/>
        <w:jc w:val="both"/>
        <w:rPr>
          <w:sz w:val="20"/>
        </w:rPr>
      </w:pPr>
    </w:p>
    <w:p w:rsidR="00EC6A75" w:rsidRDefault="00EC6A75" w:rsidP="007E0266">
      <w:pPr>
        <w:spacing w:after="0" w:line="240" w:lineRule="auto"/>
        <w:jc w:val="both"/>
      </w:pPr>
      <w:r>
        <w:t>……………………………………………………………………..</w:t>
      </w:r>
      <w:r>
        <w:tab/>
      </w:r>
      <w:r>
        <w:tab/>
      </w:r>
      <w:r>
        <w:tab/>
        <w:t>……..……………………………………………..</w:t>
      </w:r>
    </w:p>
    <w:p w:rsidR="00EC6A75" w:rsidRPr="00F31F50" w:rsidRDefault="00EC6A75" w:rsidP="007E0266">
      <w:pPr>
        <w:spacing w:after="0" w:line="240" w:lineRule="auto"/>
        <w:ind w:left="708" w:firstLine="708"/>
        <w:jc w:val="both"/>
        <w:rPr>
          <w:sz w:val="16"/>
        </w:rPr>
      </w:pPr>
      <w:r>
        <w:t>(</w:t>
      </w:r>
      <w:r>
        <w:rPr>
          <w:sz w:val="16"/>
        </w:rPr>
        <w:t>miejscowość, data)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(pieczęć firmy, podpis osoby upoważnionej)</w:t>
      </w:r>
    </w:p>
    <w:p w:rsidR="00EC6A75" w:rsidRDefault="00EC6A75" w:rsidP="007E0266">
      <w:pPr>
        <w:spacing w:after="0" w:line="240" w:lineRule="auto"/>
        <w:ind w:left="5664" w:firstLine="708"/>
        <w:jc w:val="both"/>
      </w:pPr>
    </w:p>
    <w:p w:rsidR="00EC6A75" w:rsidRDefault="00EC6A75" w:rsidP="007E0266">
      <w:pPr>
        <w:spacing w:after="0" w:line="240" w:lineRule="auto"/>
        <w:ind w:left="5664" w:firstLine="708"/>
        <w:jc w:val="both"/>
      </w:pPr>
    </w:p>
    <w:p w:rsidR="00EC6A75" w:rsidRDefault="00EC6A75" w:rsidP="007E0266">
      <w:pPr>
        <w:spacing w:after="0" w:line="240" w:lineRule="auto"/>
        <w:ind w:left="5664" w:firstLine="708"/>
        <w:jc w:val="both"/>
      </w:pPr>
    </w:p>
    <w:p w:rsidR="00EC6A75" w:rsidRDefault="00EC6A75" w:rsidP="007E0266">
      <w:pPr>
        <w:spacing w:after="0" w:line="240" w:lineRule="auto"/>
        <w:ind w:left="5664" w:firstLine="708"/>
        <w:jc w:val="both"/>
      </w:pPr>
    </w:p>
    <w:p w:rsidR="00EC6A75" w:rsidRDefault="00EC6A75" w:rsidP="007E0266">
      <w:pPr>
        <w:spacing w:after="0" w:line="240" w:lineRule="auto"/>
        <w:ind w:left="5664" w:firstLine="708"/>
        <w:jc w:val="both"/>
      </w:pPr>
    </w:p>
    <w:p w:rsidR="00EC6A75" w:rsidRDefault="00EC6A75" w:rsidP="007E0266">
      <w:pPr>
        <w:spacing w:after="0" w:line="240" w:lineRule="auto"/>
        <w:ind w:left="5664" w:firstLine="708"/>
        <w:jc w:val="both"/>
      </w:pPr>
    </w:p>
    <w:p w:rsidR="00EC6A75" w:rsidRDefault="00EC6A75" w:rsidP="007E0266">
      <w:pPr>
        <w:spacing w:after="0" w:line="240" w:lineRule="auto"/>
        <w:ind w:left="5664" w:firstLine="708"/>
        <w:jc w:val="both"/>
      </w:pPr>
    </w:p>
    <w:p w:rsidR="00EC6A75" w:rsidRDefault="00EC6A75" w:rsidP="007E0266">
      <w:pPr>
        <w:spacing w:after="0" w:line="240" w:lineRule="auto"/>
        <w:jc w:val="both"/>
      </w:pPr>
    </w:p>
    <w:p w:rsidR="00EC6A75" w:rsidRDefault="00EC6A75" w:rsidP="004A1082">
      <w:pPr>
        <w:spacing w:after="0" w:line="240" w:lineRule="auto"/>
        <w:ind w:left="5664" w:firstLine="708"/>
        <w:jc w:val="both"/>
      </w:pPr>
      <w:r>
        <w:t xml:space="preserve">Załącznik nr 2 </w:t>
      </w:r>
    </w:p>
    <w:p w:rsidR="00EC6A75" w:rsidRDefault="00EC6A75" w:rsidP="004A1082">
      <w:pPr>
        <w:spacing w:after="0" w:line="240" w:lineRule="auto"/>
        <w:ind w:left="5664" w:firstLine="708"/>
        <w:jc w:val="both"/>
      </w:pPr>
      <w:r>
        <w:t xml:space="preserve">do zapytania ofertowego </w:t>
      </w:r>
    </w:p>
    <w:p w:rsidR="00EC6A75" w:rsidRDefault="00EC6A75" w:rsidP="004A1082">
      <w:pPr>
        <w:spacing w:after="0" w:line="240" w:lineRule="auto"/>
        <w:ind w:left="5664"/>
        <w:jc w:val="both"/>
      </w:pPr>
      <w:r>
        <w:t xml:space="preserve">               z dnia 16.05</w:t>
      </w:r>
      <w:r w:rsidRPr="00355503">
        <w:t>.2013 r.</w:t>
      </w:r>
    </w:p>
    <w:p w:rsidR="00EC6A75" w:rsidRDefault="00EC6A75" w:rsidP="004A1082">
      <w:pPr>
        <w:spacing w:after="0" w:line="240" w:lineRule="auto"/>
        <w:jc w:val="both"/>
        <w:rPr>
          <w:sz w:val="16"/>
        </w:rPr>
      </w:pPr>
    </w:p>
    <w:p w:rsidR="00EC6A75" w:rsidRDefault="00EC6A75" w:rsidP="004A1082">
      <w:pPr>
        <w:spacing w:after="0" w:line="240" w:lineRule="auto"/>
        <w:rPr>
          <w:sz w:val="20"/>
        </w:rPr>
      </w:pPr>
    </w:p>
    <w:p w:rsidR="00EC6A75" w:rsidRDefault="00EC6A75" w:rsidP="004A1082">
      <w:pPr>
        <w:spacing w:after="0" w:line="240" w:lineRule="auto"/>
        <w:jc w:val="center"/>
        <w:rPr>
          <w:b/>
          <w:sz w:val="24"/>
        </w:rPr>
      </w:pPr>
      <w:r w:rsidRPr="00B3175A">
        <w:rPr>
          <w:b/>
          <w:sz w:val="24"/>
        </w:rPr>
        <w:t xml:space="preserve">Umowa nr </w:t>
      </w:r>
    </w:p>
    <w:p w:rsidR="00EC6A75" w:rsidRDefault="00EC6A75" w:rsidP="004A1082">
      <w:pPr>
        <w:spacing w:after="0" w:line="240" w:lineRule="auto"/>
        <w:jc w:val="both"/>
        <w:rPr>
          <w:sz w:val="24"/>
        </w:rPr>
      </w:pPr>
    </w:p>
    <w:p w:rsidR="00EC6A75" w:rsidRDefault="00EC6A75" w:rsidP="004A1082">
      <w:pPr>
        <w:spacing w:after="0" w:line="240" w:lineRule="auto"/>
        <w:jc w:val="both"/>
        <w:rPr>
          <w:sz w:val="20"/>
        </w:rPr>
      </w:pPr>
      <w:r>
        <w:rPr>
          <w:sz w:val="20"/>
        </w:rPr>
        <w:t>zawarta w Wołowie w dniu ……………………… pomiędzy:</w:t>
      </w:r>
    </w:p>
    <w:p w:rsidR="00EC6A75" w:rsidRDefault="00EC6A75" w:rsidP="004A1082">
      <w:pPr>
        <w:spacing w:after="0" w:line="240" w:lineRule="auto"/>
        <w:jc w:val="both"/>
        <w:rPr>
          <w:sz w:val="20"/>
        </w:rPr>
      </w:pPr>
      <w:r>
        <w:rPr>
          <w:sz w:val="20"/>
        </w:rPr>
        <w:t>Powiatem Wołowskim z siedzibą przy Pl. Piastowskim 2, 56 -100 Wołów, zwanym w dalszej części umowy „Zamawiającym”, reprezentowanym przez:</w:t>
      </w:r>
    </w:p>
    <w:p w:rsidR="00EC6A75" w:rsidRPr="00D41955" w:rsidRDefault="00EC6A75" w:rsidP="00025B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sz w:val="20"/>
        </w:rPr>
      </w:pPr>
      <w:r w:rsidRPr="00D41955">
        <w:rPr>
          <w:b/>
          <w:sz w:val="20"/>
        </w:rPr>
        <w:t xml:space="preserve">Marka Gajosa – Starostę </w:t>
      </w:r>
    </w:p>
    <w:p w:rsidR="00EC6A75" w:rsidRPr="00D41955" w:rsidRDefault="00EC6A75" w:rsidP="00025B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sz w:val="20"/>
        </w:rPr>
      </w:pPr>
      <w:r w:rsidRPr="00D41955">
        <w:rPr>
          <w:b/>
          <w:sz w:val="20"/>
        </w:rPr>
        <w:t>Grzegorza Łyczko – Wicestarostę</w:t>
      </w:r>
    </w:p>
    <w:p w:rsidR="00EC6A75" w:rsidRDefault="00EC6A75" w:rsidP="004A1082">
      <w:pPr>
        <w:spacing w:after="0" w:line="240" w:lineRule="auto"/>
        <w:ind w:left="360"/>
        <w:jc w:val="both"/>
        <w:rPr>
          <w:sz w:val="20"/>
        </w:rPr>
      </w:pPr>
      <w:r>
        <w:rPr>
          <w:sz w:val="20"/>
        </w:rPr>
        <w:t xml:space="preserve">przy kontrasygnacie </w:t>
      </w:r>
    </w:p>
    <w:p w:rsidR="00EC6A75" w:rsidRDefault="00EC6A75" w:rsidP="00025B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sz w:val="20"/>
        </w:rPr>
      </w:pPr>
      <w:r w:rsidRPr="00D41955">
        <w:rPr>
          <w:b/>
          <w:sz w:val="20"/>
        </w:rPr>
        <w:t xml:space="preserve">Beaty Sadowskiej </w:t>
      </w:r>
      <w:r>
        <w:rPr>
          <w:b/>
          <w:sz w:val="20"/>
        </w:rPr>
        <w:t>–</w:t>
      </w:r>
      <w:r w:rsidRPr="00D41955">
        <w:rPr>
          <w:b/>
          <w:sz w:val="20"/>
        </w:rPr>
        <w:t xml:space="preserve"> Skarbnika</w:t>
      </w:r>
    </w:p>
    <w:p w:rsidR="00EC6A75" w:rsidRDefault="00EC6A75" w:rsidP="004A1082">
      <w:pPr>
        <w:spacing w:after="0" w:line="240" w:lineRule="auto"/>
        <w:jc w:val="both"/>
        <w:rPr>
          <w:sz w:val="20"/>
        </w:rPr>
      </w:pPr>
      <w:r>
        <w:rPr>
          <w:sz w:val="20"/>
        </w:rPr>
        <w:t>a</w:t>
      </w:r>
    </w:p>
    <w:p w:rsidR="00EC6A75" w:rsidRDefault="00EC6A75" w:rsidP="004A1082">
      <w:pPr>
        <w:spacing w:after="0" w:line="240" w:lineRule="auto"/>
        <w:jc w:val="both"/>
        <w:rPr>
          <w:sz w:val="20"/>
        </w:rPr>
      </w:pPr>
      <w:r>
        <w:rPr>
          <w:sz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 z siedzibą w …………………………………………….. NIP: ……………………………………………………………………… , zwanym/-ą w dalszej części umowy „Wykonawcą”, reprezentowanym przez: ………………………………………………………… …………………………………………………………………………………………………………………. </w:t>
      </w:r>
    </w:p>
    <w:p w:rsidR="00EC6A75" w:rsidRDefault="00EC6A75" w:rsidP="004A1082">
      <w:pPr>
        <w:spacing w:after="0" w:line="240" w:lineRule="auto"/>
        <w:jc w:val="both"/>
        <w:rPr>
          <w:sz w:val="20"/>
        </w:rPr>
      </w:pPr>
    </w:p>
    <w:p w:rsidR="00EC6A75" w:rsidRDefault="00EC6A75" w:rsidP="004A1082">
      <w:pPr>
        <w:spacing w:after="0" w:line="240" w:lineRule="auto"/>
        <w:jc w:val="both"/>
        <w:rPr>
          <w:sz w:val="20"/>
        </w:rPr>
      </w:pPr>
      <w:r>
        <w:rPr>
          <w:sz w:val="20"/>
        </w:rPr>
        <w:t>Po przeprowadzeniu postępowania zgodnego z obowiązującą u Zamawiającego procedurą PR_11 - Procedura zakupu towaru/usługi obowiązującą od 26.03.2012 r., na podstawie art. 4 pkt 8 ustawy z dnia 29 stycznia     2004 r. Prawo zamówień publicznych (t.j.  Dz. U. z 2010 r. Nr 113, poz. 759 z późn. zm.) została zawarta umowa   o następującej treści:</w:t>
      </w:r>
    </w:p>
    <w:p w:rsidR="00EC6A75" w:rsidRDefault="00EC6A75" w:rsidP="004A1082">
      <w:pPr>
        <w:spacing w:after="0" w:line="240" w:lineRule="auto"/>
        <w:jc w:val="both"/>
        <w:rPr>
          <w:sz w:val="20"/>
        </w:rPr>
      </w:pPr>
    </w:p>
    <w:p w:rsidR="00EC6A75" w:rsidRDefault="00EC6A75" w:rsidP="004A1082">
      <w:pPr>
        <w:spacing w:after="0" w:line="240" w:lineRule="auto"/>
        <w:jc w:val="center"/>
        <w:rPr>
          <w:sz w:val="20"/>
        </w:rPr>
      </w:pPr>
      <w:r>
        <w:rPr>
          <w:rFonts w:cs="Calibri"/>
          <w:sz w:val="20"/>
        </w:rPr>
        <w:t>§</w:t>
      </w:r>
      <w:r>
        <w:rPr>
          <w:sz w:val="20"/>
        </w:rPr>
        <w:t>1</w:t>
      </w:r>
    </w:p>
    <w:p w:rsidR="00EC6A75" w:rsidRDefault="00EC6A75" w:rsidP="00025BF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</w:rPr>
      </w:pPr>
      <w:r>
        <w:rPr>
          <w:sz w:val="20"/>
        </w:rPr>
        <w:t xml:space="preserve">Zleceniodawca zleca a Wykonawca przyjmuje do wykonania usługę </w:t>
      </w:r>
      <w:r w:rsidRPr="0080396E">
        <w:rPr>
          <w:sz w:val="20"/>
        </w:rPr>
        <w:t>polegająca na organizacji tra</w:t>
      </w:r>
      <w:r>
        <w:rPr>
          <w:sz w:val="20"/>
        </w:rPr>
        <w:t xml:space="preserve">nsportu autokarami na wycieczki </w:t>
      </w:r>
      <w:r w:rsidRPr="0080396E">
        <w:rPr>
          <w:sz w:val="20"/>
        </w:rPr>
        <w:t>dla uczniów wraz z nauczycielami</w:t>
      </w:r>
      <w:r>
        <w:rPr>
          <w:sz w:val="20"/>
        </w:rPr>
        <w:t>-</w:t>
      </w:r>
      <w:r w:rsidRPr="0080396E">
        <w:rPr>
          <w:sz w:val="20"/>
        </w:rPr>
        <w:t xml:space="preserve"> opiekunami w ramach realizacji projektu pn. : </w:t>
      </w:r>
      <w:r>
        <w:rPr>
          <w:sz w:val="20"/>
        </w:rPr>
        <w:t>„ Dzisiaj nauka jutro sukces!”.</w:t>
      </w:r>
    </w:p>
    <w:p w:rsidR="00EC6A75" w:rsidRDefault="00EC6A75" w:rsidP="00025BF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Wykaz wyjazdów stanowiących przedmiot umowy stanowi załącznik do umowy.</w:t>
      </w:r>
    </w:p>
    <w:p w:rsidR="00EC6A75" w:rsidRPr="0080396E" w:rsidRDefault="00EC6A75" w:rsidP="00025BF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</w:rPr>
      </w:pPr>
      <w:r w:rsidRPr="0080396E">
        <w:rPr>
          <w:sz w:val="20"/>
        </w:rPr>
        <w:t xml:space="preserve">Terminy wyjazdów podane w załączniku, o którym mowa w ust. 2 są terminami planowanymi. Każdorazowo dokładny termin wyjazdu będzie przekazany </w:t>
      </w:r>
      <w:r>
        <w:rPr>
          <w:sz w:val="20"/>
        </w:rPr>
        <w:t>Wykonawcy</w:t>
      </w:r>
      <w:r w:rsidRPr="0080396E">
        <w:rPr>
          <w:sz w:val="20"/>
        </w:rPr>
        <w:t xml:space="preserve"> przez Zamawiające</w:t>
      </w:r>
      <w:r>
        <w:rPr>
          <w:sz w:val="20"/>
        </w:rPr>
        <w:t>go w zleceniu</w:t>
      </w:r>
      <w:r w:rsidRPr="0080396E">
        <w:rPr>
          <w:sz w:val="20"/>
        </w:rPr>
        <w:t xml:space="preserve">  na minimum 2 tygodnie przed planowanym terminem.</w:t>
      </w:r>
    </w:p>
    <w:p w:rsidR="00EC6A75" w:rsidRPr="004A1082" w:rsidRDefault="00EC6A75" w:rsidP="00025BF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</w:rPr>
      </w:pPr>
      <w:r w:rsidRPr="004A1082">
        <w:rPr>
          <w:sz w:val="20"/>
        </w:rPr>
        <w:t>Przedmiot zamówienia jest częścią projektu pn. „</w:t>
      </w:r>
      <w:r>
        <w:rPr>
          <w:sz w:val="20"/>
        </w:rPr>
        <w:t>Dzisiaj nauka jutro sukces</w:t>
      </w:r>
      <w:r w:rsidRPr="004A1082">
        <w:rPr>
          <w:sz w:val="20"/>
        </w:rPr>
        <w:t xml:space="preserve">”, realizowanego ze środków Europejskiego Funduszu Społecznego w ramach Programu Operacyjnego Kapitał Ludzki, Priorytet IX </w:t>
      </w:r>
      <w:r>
        <w:t>Rozwój wykształcenia i kompetencji w regionach, Działalnie 9.1 Wyrównywanie szans edukacyjnych i zapewnienie wysokiej jakości usług edukacyjnych świadczonych               w systemie oświaty, Poddziałanie 9.1.2 Wyrównywanie szans edukacyjnych uczniów z grup    o utrudnionym dostępie do edukacji oraz zmniejszenie różnic w jakości usług edukacyjnych.</w:t>
      </w:r>
    </w:p>
    <w:p w:rsidR="00EC6A75" w:rsidRDefault="00EC6A75" w:rsidP="004A1082">
      <w:pPr>
        <w:spacing w:after="0" w:line="240" w:lineRule="auto"/>
        <w:ind w:left="360"/>
        <w:jc w:val="both"/>
        <w:rPr>
          <w:sz w:val="20"/>
        </w:rPr>
      </w:pPr>
    </w:p>
    <w:p w:rsidR="00EC6A75" w:rsidRDefault="00EC6A75" w:rsidP="004A1082">
      <w:pPr>
        <w:spacing w:after="0" w:line="240" w:lineRule="auto"/>
        <w:ind w:left="360"/>
        <w:jc w:val="center"/>
        <w:rPr>
          <w:sz w:val="20"/>
        </w:rPr>
      </w:pPr>
      <w:r>
        <w:rPr>
          <w:rFonts w:cs="Calibri"/>
          <w:sz w:val="20"/>
        </w:rPr>
        <w:t>§</w:t>
      </w:r>
      <w:r>
        <w:rPr>
          <w:sz w:val="20"/>
        </w:rPr>
        <w:t xml:space="preserve"> 2</w:t>
      </w:r>
    </w:p>
    <w:p w:rsidR="00EC6A75" w:rsidRPr="00481E36" w:rsidRDefault="00EC6A75" w:rsidP="00025B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</w:rPr>
      </w:pPr>
      <w:r w:rsidRPr="00481E36">
        <w:rPr>
          <w:sz w:val="20"/>
        </w:rPr>
        <w:t xml:space="preserve">Wykonawca zapewni przewóz osób w ramach każdego z wyjazdów, stanowiących przedmiot umowy, sprawnymi  autokarami wyposażonymi w klimatyzację, posiadającymi ważne badania techniczne, dopuszczonymi do przewozu ludzi na trasach krajowych.  </w:t>
      </w:r>
    </w:p>
    <w:p w:rsidR="00EC6A75" w:rsidRPr="00481E36" w:rsidRDefault="00EC6A75" w:rsidP="00025B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</w:rPr>
      </w:pPr>
      <w:r w:rsidRPr="00481E36">
        <w:rPr>
          <w:sz w:val="20"/>
        </w:rPr>
        <w:t xml:space="preserve">W ramach przedmiotu umowy Wykonawca zapewni bezpieczny przewóz uczestników wyjazdu do miejscowości, stanowiącej cel wyjazdu (w tym do wszystkich miejsc w danej miejscowości, których odwiedziny stanowią cel wyjazdu) oraz z powrotem. </w:t>
      </w:r>
    </w:p>
    <w:p w:rsidR="00EC6A75" w:rsidRDefault="00EC6A75" w:rsidP="00025B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</w:rPr>
      </w:pPr>
      <w:r w:rsidRPr="00481E36">
        <w:rPr>
          <w:sz w:val="20"/>
        </w:rPr>
        <w:t>Wykonawca zobowiązuje się każdorazowo podstawić autokar lub autokary wraz z kierowcą w miejscu siedziby szkoły i terminie uzgodnionym z przedstawicielem Zamawiającego. Za początek świadczenia usługi przez Wykonawcę w ramach jednego wyjazdu każdorazowo uznane będzie podstawienie autokaru lub autokarów w miejscu wskazanym przez Zamawiającego w zleceniu, o którym mowa w § 1 pkt. 3, natomiast za zakończenie świadczenia usługi w ramach jednego wyjazdu każdorazowo uznane będzie odwiezienie uczestników wyjazdu w miejsce podstawienia autokaru lub autokarów, o którym mowa powyżej.</w:t>
      </w:r>
    </w:p>
    <w:p w:rsidR="00EC6A75" w:rsidRPr="00481E36" w:rsidRDefault="00EC6A75" w:rsidP="00025B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Wykonawca zobowiązuje się do udostępnienia karty drogowej na początku i końcu świadczenia usługi Kierownikowi wycieczki celem potwierdzenia liczby przejechanych km w ramach wyjazdu.</w:t>
      </w:r>
    </w:p>
    <w:p w:rsidR="00EC6A75" w:rsidRPr="00481E36" w:rsidRDefault="00EC6A75" w:rsidP="00025B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</w:rPr>
      </w:pPr>
      <w:r w:rsidRPr="00481E36">
        <w:rPr>
          <w:sz w:val="20"/>
        </w:rPr>
        <w:t>W przypadku awarii pojazdu w czasie trwania usługi, która uniemożliwia dalszą jazdę, Wykonawca zobowiązuje się do naprawy lub podstawienia zastępczego pojazdu tej samej klasy w terminie nie dłuższym niż 2 godziny, licząc początkowy bieg terminu od godziny w której nastąpiła awaria  pojazdu.</w:t>
      </w:r>
    </w:p>
    <w:p w:rsidR="00EC6A75" w:rsidRPr="00481E36" w:rsidRDefault="00EC6A75" w:rsidP="00025B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</w:rPr>
      </w:pPr>
      <w:r w:rsidRPr="00481E36">
        <w:rPr>
          <w:sz w:val="20"/>
        </w:rPr>
        <w:t>Wykonawca ponosi wszelkie koszty związane z celem podróży, których uregulowania wymaga ten cel. Dotyczy to w szczególności opłat za autostrady, parkingi i inne opłaty drogowe.</w:t>
      </w:r>
    </w:p>
    <w:p w:rsidR="00EC6A75" w:rsidRPr="00F5418B" w:rsidRDefault="00EC6A75" w:rsidP="00025B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</w:rPr>
      </w:pPr>
      <w:r w:rsidRPr="00F5418B">
        <w:rPr>
          <w:sz w:val="20"/>
        </w:rPr>
        <w:t>Wykonawca bierze na siebie odpowiedzialność za zrekompensowanie szkód wynikających z wypadków lub wszelkiego rodzaju zdarzeń wynikłych w czasie wykonywania usługi. Wykonawca przedkłada Zlecającemu kopię zawartej polisy OC w zakresie</w:t>
      </w:r>
      <w:r>
        <w:rPr>
          <w:sz w:val="20"/>
        </w:rPr>
        <w:t xml:space="preserve"> </w:t>
      </w:r>
      <w:r w:rsidRPr="00F5418B">
        <w:rPr>
          <w:sz w:val="20"/>
        </w:rPr>
        <w:t>prowadzonej działalności.</w:t>
      </w:r>
    </w:p>
    <w:p w:rsidR="00EC6A75" w:rsidRPr="00F5418B" w:rsidRDefault="00EC6A75" w:rsidP="00025B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Wykonawca</w:t>
      </w:r>
      <w:r w:rsidRPr="00F5418B">
        <w:rPr>
          <w:sz w:val="20"/>
        </w:rPr>
        <w:t xml:space="preserve"> nie powierzy realizacji zadań wynikających z wykonania</w:t>
      </w:r>
      <w:r>
        <w:rPr>
          <w:sz w:val="20"/>
        </w:rPr>
        <w:t xml:space="preserve"> </w:t>
      </w:r>
      <w:r w:rsidRPr="00F5418B">
        <w:rPr>
          <w:sz w:val="20"/>
        </w:rPr>
        <w:t>zlecenia osobie trzeciej.</w:t>
      </w:r>
    </w:p>
    <w:p w:rsidR="00EC6A75" w:rsidRDefault="00EC6A75" w:rsidP="004A1082">
      <w:pPr>
        <w:spacing w:after="0" w:line="240" w:lineRule="auto"/>
        <w:ind w:left="410"/>
        <w:jc w:val="center"/>
        <w:rPr>
          <w:rFonts w:cs="Calibri"/>
          <w:sz w:val="20"/>
        </w:rPr>
      </w:pPr>
    </w:p>
    <w:p w:rsidR="00EC6A75" w:rsidRDefault="00EC6A75" w:rsidP="004A1082">
      <w:pPr>
        <w:spacing w:after="0" w:line="240" w:lineRule="auto"/>
        <w:ind w:left="410"/>
        <w:jc w:val="center"/>
        <w:rPr>
          <w:sz w:val="20"/>
        </w:rPr>
      </w:pPr>
      <w:r>
        <w:rPr>
          <w:rFonts w:cs="Calibri"/>
          <w:sz w:val="20"/>
        </w:rPr>
        <w:t xml:space="preserve">§ </w:t>
      </w:r>
      <w:r>
        <w:rPr>
          <w:sz w:val="20"/>
        </w:rPr>
        <w:t>3</w:t>
      </w:r>
    </w:p>
    <w:p w:rsidR="00EC6A75" w:rsidRPr="00206033" w:rsidRDefault="00EC6A75" w:rsidP="00025BF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0"/>
        </w:rPr>
      </w:pPr>
      <w:r w:rsidRPr="00206033">
        <w:rPr>
          <w:sz w:val="20"/>
        </w:rPr>
        <w:t xml:space="preserve">Stawka za 1 km przebiegu autobusu ustalona została na podstawie oferty Wykonawcy w wysokości ………..zł brutto (słownie …………………………….. zł 00/100), w tym podatek VAT ……. </w:t>
      </w:r>
    </w:p>
    <w:p w:rsidR="00EC6A75" w:rsidRPr="00206033" w:rsidRDefault="00EC6A75" w:rsidP="00025BF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0"/>
        </w:rPr>
      </w:pPr>
      <w:r w:rsidRPr="00206033">
        <w:rPr>
          <w:sz w:val="20"/>
        </w:rPr>
        <w:t>Za wykonanie usługi Zamawiający wypłaci Wykonawcy wynagrodzenie równe iloczynowi  stawki za 1 km określonej w ust. 1 i liczby przejechanych kilometrów w ramach danego wyjazdu.</w:t>
      </w:r>
    </w:p>
    <w:p w:rsidR="00EC6A75" w:rsidRPr="00206033" w:rsidRDefault="00EC6A75" w:rsidP="00025BF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0"/>
        </w:rPr>
      </w:pPr>
      <w:r w:rsidRPr="00206033">
        <w:rPr>
          <w:sz w:val="20"/>
        </w:rPr>
        <w:t xml:space="preserve">Wynagrodzenie określone i wyliczone na podstawie zapisów ust. 1 i 2 Wykonawca otrzyma każdorazowo po wykonaniu wyjazdu wynikającego ze zlecenia,  o którym mowa w </w:t>
      </w:r>
      <w:r w:rsidRPr="00206033">
        <w:rPr>
          <w:rFonts w:cs="Calibri"/>
          <w:sz w:val="20"/>
        </w:rPr>
        <w:t>§</w:t>
      </w:r>
      <w:r w:rsidRPr="00206033">
        <w:rPr>
          <w:sz w:val="20"/>
        </w:rPr>
        <w:t xml:space="preserve"> 1 ust. 3 na podstawie prawidłowo wystawionej faktury w terminie do 14 dni od daty jej dostarczenia Zamawiającemu.</w:t>
      </w:r>
    </w:p>
    <w:p w:rsidR="00EC6A75" w:rsidRPr="00206033" w:rsidRDefault="00EC6A75" w:rsidP="00025BF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0"/>
        </w:rPr>
      </w:pPr>
      <w:r w:rsidRPr="00206033">
        <w:rPr>
          <w:sz w:val="20"/>
        </w:rPr>
        <w:t>Podstawą wystawienia faktury, a następnie jej zapłaty stanowić będzie  kserokopia karty drogowej potwierdzonej przez osobę sprawującą funkcję Kierownika wycieczki.</w:t>
      </w:r>
    </w:p>
    <w:p w:rsidR="00EC6A75" w:rsidRDefault="00EC6A75" w:rsidP="00025BF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Wynagrodzenie przysługujące Wykonawcy jest płatne przelewem na jego konto wskazane na fakturze.</w:t>
      </w:r>
    </w:p>
    <w:p w:rsidR="00EC6A75" w:rsidRPr="00F27420" w:rsidRDefault="00EC6A75" w:rsidP="00025BFC">
      <w:pPr>
        <w:pStyle w:val="ListParagraph"/>
        <w:numPr>
          <w:ilvl w:val="0"/>
          <w:numId w:val="3"/>
        </w:numPr>
        <w:rPr>
          <w:sz w:val="20"/>
        </w:rPr>
      </w:pPr>
      <w:r w:rsidRPr="00F27420">
        <w:rPr>
          <w:sz w:val="20"/>
        </w:rPr>
        <w:t>Miejscem zapłaty jest bank Zamawiającego, a terminem zapłaty jest dzień obciążenia rachunku Zamawiającego.</w:t>
      </w:r>
    </w:p>
    <w:p w:rsidR="00EC6A75" w:rsidRDefault="00EC6A75" w:rsidP="00025BFC">
      <w:pPr>
        <w:pStyle w:val="ListParagraph"/>
        <w:numPr>
          <w:ilvl w:val="0"/>
          <w:numId w:val="3"/>
        </w:numPr>
        <w:spacing w:after="0" w:line="240" w:lineRule="auto"/>
        <w:ind w:left="1128"/>
        <w:jc w:val="both"/>
        <w:rPr>
          <w:sz w:val="20"/>
        </w:rPr>
      </w:pPr>
      <w:r>
        <w:rPr>
          <w:sz w:val="20"/>
        </w:rPr>
        <w:t>Przelew wierzytelności wymaga zgody stron.</w:t>
      </w:r>
    </w:p>
    <w:p w:rsidR="00EC6A75" w:rsidRDefault="00EC6A75" w:rsidP="002A204C">
      <w:pPr>
        <w:spacing w:after="0" w:line="240" w:lineRule="auto"/>
        <w:ind w:left="770"/>
        <w:jc w:val="both"/>
        <w:rPr>
          <w:sz w:val="20"/>
        </w:rPr>
      </w:pPr>
    </w:p>
    <w:p w:rsidR="00EC6A75" w:rsidRDefault="00EC6A75" w:rsidP="002A204C">
      <w:pPr>
        <w:spacing w:after="0" w:line="240" w:lineRule="auto"/>
        <w:jc w:val="center"/>
        <w:rPr>
          <w:rFonts w:cs="Calibri"/>
          <w:sz w:val="20"/>
        </w:rPr>
      </w:pPr>
      <w:r>
        <w:rPr>
          <w:rFonts w:cs="Calibri"/>
          <w:sz w:val="20"/>
        </w:rPr>
        <w:t xml:space="preserve">§ 4 </w:t>
      </w:r>
    </w:p>
    <w:p w:rsidR="00EC6A75" w:rsidRDefault="00EC6A75" w:rsidP="002A204C">
      <w:pPr>
        <w:spacing w:after="0" w:line="240" w:lineRule="auto"/>
        <w:jc w:val="both"/>
        <w:rPr>
          <w:rFonts w:cs="Calibri"/>
          <w:sz w:val="20"/>
        </w:rPr>
      </w:pPr>
      <w:r>
        <w:rPr>
          <w:rFonts w:cs="Calibri"/>
          <w:sz w:val="20"/>
        </w:rPr>
        <w:t>Wykonawca zobowiązuje się wykonać przedmiot umowy z należyta starannością, zgodnie z obowiązującymi przepisami, normami technicznymi, standardami oraz postanowieniami umowy.</w:t>
      </w:r>
    </w:p>
    <w:p w:rsidR="00EC6A75" w:rsidRDefault="00EC6A75" w:rsidP="002A204C">
      <w:pPr>
        <w:spacing w:after="0" w:line="240" w:lineRule="auto"/>
        <w:jc w:val="both"/>
        <w:rPr>
          <w:rFonts w:cs="Calibri"/>
          <w:sz w:val="20"/>
        </w:rPr>
      </w:pPr>
    </w:p>
    <w:p w:rsidR="00EC6A75" w:rsidRDefault="00EC6A75" w:rsidP="002A204C">
      <w:pPr>
        <w:spacing w:after="0" w:line="240" w:lineRule="auto"/>
        <w:jc w:val="center"/>
        <w:rPr>
          <w:rFonts w:cs="Calibri"/>
          <w:sz w:val="20"/>
        </w:rPr>
      </w:pPr>
      <w:r>
        <w:rPr>
          <w:rFonts w:cs="Calibri"/>
          <w:sz w:val="20"/>
        </w:rPr>
        <w:t>§ 5</w:t>
      </w:r>
    </w:p>
    <w:p w:rsidR="00EC6A75" w:rsidRPr="000A0623" w:rsidRDefault="00EC6A75" w:rsidP="000A0623">
      <w:pPr>
        <w:spacing w:after="0" w:line="240" w:lineRule="auto"/>
        <w:ind w:left="705" w:hanging="705"/>
        <w:jc w:val="both"/>
        <w:rPr>
          <w:rFonts w:cs="Calibri"/>
          <w:sz w:val="20"/>
        </w:rPr>
      </w:pPr>
      <w:r w:rsidRPr="000A0623">
        <w:rPr>
          <w:rFonts w:cs="Calibri"/>
          <w:sz w:val="20"/>
        </w:rPr>
        <w:t>1.</w:t>
      </w:r>
      <w:bookmarkStart w:id="0" w:name="_GoBack"/>
      <w:bookmarkEnd w:id="0"/>
      <w:r w:rsidRPr="000A0623">
        <w:rPr>
          <w:rFonts w:cs="Calibri"/>
          <w:sz w:val="20"/>
        </w:rPr>
        <w:tab/>
        <w:t>Strony zastrzegają sobie prawo do dochodzenia kar umownych za niezgodne z umową lub nienależyte wykonanie zobowiązań wynikających z umowy.</w:t>
      </w:r>
    </w:p>
    <w:p w:rsidR="00EC6A75" w:rsidRPr="008E3290" w:rsidRDefault="00EC6A75" w:rsidP="000A0623">
      <w:pPr>
        <w:spacing w:after="0" w:line="240" w:lineRule="auto"/>
        <w:ind w:left="705" w:hanging="705"/>
        <w:jc w:val="both"/>
        <w:rPr>
          <w:rFonts w:cs="Calibri"/>
          <w:sz w:val="20"/>
        </w:rPr>
      </w:pPr>
      <w:r w:rsidRPr="000A0623">
        <w:rPr>
          <w:rFonts w:cs="Calibri"/>
          <w:sz w:val="20"/>
        </w:rPr>
        <w:t>2.</w:t>
      </w:r>
      <w:r w:rsidRPr="000A0623">
        <w:rPr>
          <w:rFonts w:cs="Calibri"/>
          <w:sz w:val="20"/>
        </w:rPr>
        <w:tab/>
        <w:t>Wykonawca zapłaci Zamawiającemu karę umowną w pr</w:t>
      </w:r>
      <w:r>
        <w:rPr>
          <w:rFonts w:cs="Calibri"/>
          <w:sz w:val="20"/>
        </w:rPr>
        <w:t xml:space="preserve">zypadku odstąpienia  </w:t>
      </w:r>
      <w:r w:rsidRPr="000A0623">
        <w:rPr>
          <w:rFonts w:cs="Calibri"/>
          <w:sz w:val="20"/>
        </w:rPr>
        <w:t>od umowy wskutek okoliczności</w:t>
      </w:r>
      <w:r>
        <w:rPr>
          <w:rFonts w:cs="Calibri"/>
          <w:sz w:val="20"/>
        </w:rPr>
        <w:t>,</w:t>
      </w:r>
      <w:r w:rsidRPr="000A0623">
        <w:rPr>
          <w:rFonts w:cs="Calibri"/>
          <w:sz w:val="20"/>
        </w:rPr>
        <w:t xml:space="preserve"> za które ponosi odpowiedzialnoś</w:t>
      </w:r>
      <w:r>
        <w:rPr>
          <w:rFonts w:cs="Calibri"/>
          <w:sz w:val="20"/>
        </w:rPr>
        <w:t xml:space="preserve">ć Wykonawca </w:t>
      </w:r>
      <w:r w:rsidRPr="000A0623">
        <w:rPr>
          <w:rFonts w:cs="Calibri"/>
          <w:sz w:val="20"/>
        </w:rPr>
        <w:t xml:space="preserve">w wysokości 20 % wartości brutto wynagrodzenia </w:t>
      </w:r>
      <w:r w:rsidRPr="008E3290">
        <w:rPr>
          <w:rFonts w:cs="Calibri"/>
          <w:sz w:val="20"/>
        </w:rPr>
        <w:t>określonego na podstawie §3 ust. 2 przy czym za liczbę przejechanych km przyjmować się będzie szacowaną liczbę przejechanych km, o której mowa w załączniku do umowy, tj. 4 050 km.</w:t>
      </w:r>
    </w:p>
    <w:p w:rsidR="00EC6A75" w:rsidRPr="000A0623" w:rsidRDefault="00EC6A75" w:rsidP="000A0623">
      <w:pPr>
        <w:spacing w:after="0" w:line="240" w:lineRule="auto"/>
        <w:ind w:left="705" w:hanging="705"/>
        <w:jc w:val="both"/>
        <w:rPr>
          <w:rFonts w:cs="Calibri"/>
          <w:sz w:val="20"/>
        </w:rPr>
      </w:pPr>
      <w:r w:rsidRPr="000A0623">
        <w:rPr>
          <w:rFonts w:cs="Calibri"/>
          <w:sz w:val="20"/>
        </w:rPr>
        <w:t>3.</w:t>
      </w:r>
      <w:r w:rsidRPr="000A0623">
        <w:rPr>
          <w:rFonts w:cs="Calibri"/>
          <w:sz w:val="20"/>
        </w:rPr>
        <w:tab/>
        <w:t>Wykonawca zobowiązuje się w terminie 24 godzin przed planowanym wyjazdem poinformować Zamawiającego o gotowości realizacji wyjazdu. W przypadku braku takiego powiadomienia Zamawiający uprawiony jest do wynajęcia innego środka transportu na koszt Wykonawcy.</w:t>
      </w:r>
    </w:p>
    <w:p w:rsidR="00EC6A75" w:rsidRDefault="00EC6A75" w:rsidP="000A0623">
      <w:pPr>
        <w:spacing w:after="0" w:line="240" w:lineRule="auto"/>
        <w:ind w:left="705" w:hanging="705"/>
        <w:jc w:val="both"/>
        <w:rPr>
          <w:rFonts w:cs="Calibri"/>
          <w:sz w:val="20"/>
        </w:rPr>
      </w:pPr>
      <w:r w:rsidRPr="000A0623">
        <w:rPr>
          <w:rFonts w:cs="Calibri"/>
          <w:sz w:val="20"/>
        </w:rPr>
        <w:t>4.</w:t>
      </w:r>
      <w:r w:rsidRPr="000A0623">
        <w:rPr>
          <w:rFonts w:cs="Calibri"/>
          <w:sz w:val="20"/>
        </w:rPr>
        <w:tab/>
      </w:r>
      <w:r>
        <w:rPr>
          <w:rFonts w:cs="Calibri"/>
          <w:sz w:val="20"/>
        </w:rPr>
        <w:tab/>
      </w:r>
      <w:r w:rsidRPr="000A0623">
        <w:rPr>
          <w:rFonts w:cs="Calibri"/>
          <w:sz w:val="20"/>
        </w:rPr>
        <w:t>W przypadku zawinionego przez Wykonawcę opóźnienia wyjazdu lub dojazdu Wykonawca zobowiązany jest do pokrycia wszystkich kosztów Zamawiającego związanych z wyjazdem.</w:t>
      </w:r>
    </w:p>
    <w:p w:rsidR="00EC6A75" w:rsidRDefault="00EC6A75" w:rsidP="0083144F">
      <w:pPr>
        <w:spacing w:after="0" w:line="240" w:lineRule="auto"/>
        <w:jc w:val="both"/>
        <w:rPr>
          <w:sz w:val="20"/>
        </w:rPr>
      </w:pPr>
    </w:p>
    <w:p w:rsidR="00EC6A75" w:rsidRDefault="00EC6A75" w:rsidP="00652317">
      <w:pPr>
        <w:spacing w:after="0" w:line="240" w:lineRule="auto"/>
        <w:jc w:val="center"/>
        <w:rPr>
          <w:rFonts w:cs="Calibri"/>
          <w:sz w:val="20"/>
        </w:rPr>
      </w:pPr>
      <w:r>
        <w:rPr>
          <w:rFonts w:cs="Calibri"/>
          <w:sz w:val="20"/>
        </w:rPr>
        <w:t>§</w:t>
      </w:r>
      <w:r>
        <w:rPr>
          <w:sz w:val="20"/>
        </w:rPr>
        <w:t xml:space="preserve"> 6</w:t>
      </w:r>
      <w:r w:rsidRPr="00652317">
        <w:rPr>
          <w:rFonts w:cs="Calibri"/>
          <w:sz w:val="20"/>
        </w:rPr>
        <w:t xml:space="preserve"> </w:t>
      </w:r>
    </w:p>
    <w:p w:rsidR="00EC6A75" w:rsidRPr="00206033" w:rsidRDefault="00EC6A75" w:rsidP="00652317">
      <w:pPr>
        <w:spacing w:after="0" w:line="240" w:lineRule="auto"/>
        <w:jc w:val="both"/>
        <w:rPr>
          <w:rFonts w:cs="Calibri"/>
          <w:sz w:val="20"/>
        </w:rPr>
      </w:pPr>
      <w:r w:rsidRPr="00206033">
        <w:rPr>
          <w:rFonts w:cs="Calibri"/>
          <w:sz w:val="20"/>
        </w:rPr>
        <w:t>Do współpracy w sprawach związanych z wykonaniem Umowy upoważnia się:</w:t>
      </w:r>
    </w:p>
    <w:p w:rsidR="00EC6A75" w:rsidRPr="00206033" w:rsidRDefault="00EC6A75" w:rsidP="00025BF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cs="Calibri"/>
          <w:sz w:val="20"/>
        </w:rPr>
      </w:pPr>
      <w:r w:rsidRPr="00206033">
        <w:rPr>
          <w:rFonts w:cs="Calibri"/>
          <w:sz w:val="20"/>
        </w:rPr>
        <w:t>Ze strony Zamawiającego: Alicja Kamecka – główny specjalista w Wydzia</w:t>
      </w:r>
      <w:r>
        <w:rPr>
          <w:rFonts w:cs="Calibri"/>
          <w:sz w:val="20"/>
        </w:rPr>
        <w:t xml:space="preserve">le Edukacji i Spraw Społecznych, </w:t>
      </w:r>
      <w:r w:rsidRPr="00206033">
        <w:rPr>
          <w:rFonts w:cs="Calibri"/>
          <w:sz w:val="20"/>
        </w:rPr>
        <w:t>e-mail: alicja.kamecka@powiatwolowski.pl, tel. 71 380 59 13</w:t>
      </w:r>
    </w:p>
    <w:p w:rsidR="00EC6A75" w:rsidRPr="00206033" w:rsidRDefault="00EC6A75" w:rsidP="00025BF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cs="Calibri"/>
          <w:sz w:val="20"/>
        </w:rPr>
      </w:pPr>
      <w:r w:rsidRPr="00206033">
        <w:rPr>
          <w:rFonts w:cs="Calibri"/>
          <w:sz w:val="20"/>
        </w:rPr>
        <w:t>Ze strony Wykonawcy: ……………………………………………</w:t>
      </w:r>
      <w:r>
        <w:rPr>
          <w:rFonts w:cs="Calibri"/>
          <w:sz w:val="20"/>
        </w:rPr>
        <w:t>………………………………………………………………….</w:t>
      </w:r>
    </w:p>
    <w:p w:rsidR="00EC6A75" w:rsidRDefault="00EC6A75" w:rsidP="00652317">
      <w:pPr>
        <w:spacing w:after="0" w:line="240" w:lineRule="auto"/>
        <w:jc w:val="center"/>
        <w:rPr>
          <w:sz w:val="20"/>
        </w:rPr>
      </w:pPr>
    </w:p>
    <w:p w:rsidR="00EC6A75" w:rsidRDefault="00EC6A75" w:rsidP="00025BFC">
      <w:pPr>
        <w:spacing w:after="0" w:line="240" w:lineRule="auto"/>
        <w:jc w:val="center"/>
        <w:rPr>
          <w:rFonts w:cs="Calibri"/>
          <w:sz w:val="20"/>
        </w:rPr>
      </w:pPr>
    </w:p>
    <w:p w:rsidR="00EC6A75" w:rsidRDefault="00EC6A75" w:rsidP="00025BFC">
      <w:pPr>
        <w:spacing w:after="0" w:line="240" w:lineRule="auto"/>
        <w:jc w:val="center"/>
        <w:rPr>
          <w:rFonts w:cs="Calibri"/>
          <w:sz w:val="20"/>
        </w:rPr>
      </w:pPr>
    </w:p>
    <w:p w:rsidR="00EC6A75" w:rsidRPr="00025BFC" w:rsidRDefault="00EC6A75" w:rsidP="00025BFC">
      <w:pPr>
        <w:spacing w:after="0" w:line="240" w:lineRule="auto"/>
        <w:jc w:val="center"/>
        <w:rPr>
          <w:sz w:val="20"/>
        </w:rPr>
      </w:pPr>
      <w:r w:rsidRPr="00025BFC">
        <w:rPr>
          <w:rFonts w:cs="Calibri"/>
          <w:sz w:val="20"/>
        </w:rPr>
        <w:t>§</w:t>
      </w:r>
      <w:r w:rsidRPr="00025BFC">
        <w:rPr>
          <w:sz w:val="20"/>
        </w:rPr>
        <w:t xml:space="preserve"> 7</w:t>
      </w:r>
    </w:p>
    <w:p w:rsidR="00EC6A75" w:rsidRDefault="00EC6A75" w:rsidP="00025BF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Wszelkie oświadczenia Strony umowy składają na piśmie, pod rygorem nieważności, listem poleconym lub za potwierdzeniem ich złożenia.</w:t>
      </w:r>
    </w:p>
    <w:p w:rsidR="00EC6A75" w:rsidRDefault="00EC6A75" w:rsidP="00025BF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Wszelkie zmiany lub uzupełnienia niniejszej umowy mogą nastąpić za zgodą Stron w formie pisemnego aneksu pod rygorem nieważności.</w:t>
      </w:r>
    </w:p>
    <w:p w:rsidR="00EC6A75" w:rsidRDefault="00EC6A75" w:rsidP="0083144F">
      <w:pPr>
        <w:spacing w:after="0" w:line="240" w:lineRule="auto"/>
        <w:jc w:val="both"/>
        <w:rPr>
          <w:sz w:val="20"/>
        </w:rPr>
      </w:pPr>
    </w:p>
    <w:p w:rsidR="00EC6A75" w:rsidRDefault="00EC6A75" w:rsidP="0083144F">
      <w:pPr>
        <w:spacing w:after="0" w:line="240" w:lineRule="auto"/>
        <w:jc w:val="center"/>
        <w:rPr>
          <w:sz w:val="20"/>
        </w:rPr>
      </w:pPr>
      <w:r>
        <w:rPr>
          <w:rFonts w:cs="Calibri"/>
          <w:sz w:val="20"/>
        </w:rPr>
        <w:t>§</w:t>
      </w:r>
      <w:r>
        <w:rPr>
          <w:sz w:val="20"/>
        </w:rPr>
        <w:t xml:space="preserve"> 8</w:t>
      </w:r>
    </w:p>
    <w:p w:rsidR="00EC6A75" w:rsidRDefault="00EC6A75" w:rsidP="0083144F">
      <w:pPr>
        <w:spacing w:after="0" w:line="240" w:lineRule="auto"/>
        <w:jc w:val="both"/>
        <w:rPr>
          <w:sz w:val="20"/>
        </w:rPr>
      </w:pPr>
      <w:r>
        <w:rPr>
          <w:sz w:val="20"/>
        </w:rPr>
        <w:t>W sprawach nieuregulowanych niniejszą umową maja zastosowanie przepisy Kodeksu Cywilnego.</w:t>
      </w:r>
    </w:p>
    <w:p w:rsidR="00EC6A75" w:rsidRDefault="00EC6A75" w:rsidP="0083144F">
      <w:pPr>
        <w:spacing w:after="0" w:line="240" w:lineRule="auto"/>
        <w:jc w:val="both"/>
        <w:rPr>
          <w:sz w:val="20"/>
        </w:rPr>
      </w:pPr>
    </w:p>
    <w:p w:rsidR="00EC6A75" w:rsidRDefault="00EC6A75" w:rsidP="0083144F">
      <w:pPr>
        <w:spacing w:after="0" w:line="240" w:lineRule="auto"/>
        <w:jc w:val="center"/>
        <w:rPr>
          <w:sz w:val="20"/>
        </w:rPr>
      </w:pPr>
      <w:r>
        <w:rPr>
          <w:rFonts w:cs="Calibri"/>
          <w:sz w:val="20"/>
        </w:rPr>
        <w:t>§</w:t>
      </w:r>
      <w:r>
        <w:rPr>
          <w:sz w:val="20"/>
        </w:rPr>
        <w:t xml:space="preserve"> 9</w:t>
      </w:r>
    </w:p>
    <w:p w:rsidR="00EC6A75" w:rsidRDefault="00EC6A75" w:rsidP="0083144F">
      <w:pPr>
        <w:spacing w:after="0" w:line="240" w:lineRule="auto"/>
        <w:jc w:val="both"/>
        <w:rPr>
          <w:sz w:val="20"/>
        </w:rPr>
      </w:pPr>
      <w:r>
        <w:rPr>
          <w:sz w:val="20"/>
        </w:rPr>
        <w:t>Sądem właściwym dla rozstrzygania sporów, które wynikają z realizacji niniejszej umowy będzie sąd właściwy dla siedziby Zamawiającego.</w:t>
      </w:r>
    </w:p>
    <w:p w:rsidR="00EC6A75" w:rsidRDefault="00EC6A75" w:rsidP="0083144F">
      <w:pPr>
        <w:spacing w:after="0" w:line="240" w:lineRule="auto"/>
        <w:jc w:val="both"/>
        <w:rPr>
          <w:sz w:val="20"/>
        </w:rPr>
      </w:pPr>
    </w:p>
    <w:p w:rsidR="00EC6A75" w:rsidRDefault="00EC6A75" w:rsidP="0083144F">
      <w:pPr>
        <w:spacing w:after="0" w:line="240" w:lineRule="auto"/>
        <w:jc w:val="center"/>
        <w:rPr>
          <w:sz w:val="20"/>
        </w:rPr>
      </w:pPr>
      <w:r>
        <w:rPr>
          <w:rFonts w:cs="Calibri"/>
          <w:sz w:val="20"/>
        </w:rPr>
        <w:t>§</w:t>
      </w:r>
      <w:r>
        <w:rPr>
          <w:sz w:val="20"/>
        </w:rPr>
        <w:t xml:space="preserve"> 10</w:t>
      </w:r>
    </w:p>
    <w:p w:rsidR="00EC6A75" w:rsidRDefault="00EC6A75" w:rsidP="008C782F">
      <w:pPr>
        <w:spacing w:after="0" w:line="240" w:lineRule="auto"/>
        <w:jc w:val="both"/>
        <w:rPr>
          <w:sz w:val="20"/>
        </w:rPr>
      </w:pPr>
      <w:r>
        <w:rPr>
          <w:sz w:val="20"/>
        </w:rPr>
        <w:t>Umowę sporządzono w trzech jednobrzmiących egzemplarzach: dwa dla Zamawiającego i jeden dla Wykonawcy.</w:t>
      </w:r>
    </w:p>
    <w:p w:rsidR="00EC6A75" w:rsidRDefault="00EC6A75" w:rsidP="008C782F">
      <w:pPr>
        <w:spacing w:after="0" w:line="240" w:lineRule="auto"/>
        <w:jc w:val="both"/>
        <w:rPr>
          <w:sz w:val="20"/>
        </w:rPr>
      </w:pPr>
    </w:p>
    <w:p w:rsidR="00EC6A75" w:rsidRDefault="00EC6A75" w:rsidP="008C782F">
      <w:pPr>
        <w:spacing w:after="0" w:line="240" w:lineRule="auto"/>
        <w:jc w:val="both"/>
        <w:rPr>
          <w:sz w:val="20"/>
        </w:rPr>
      </w:pPr>
    </w:p>
    <w:p w:rsidR="00EC6A75" w:rsidRDefault="00EC6A75" w:rsidP="008C782F">
      <w:pPr>
        <w:spacing w:after="0" w:line="240" w:lineRule="auto"/>
        <w:jc w:val="both"/>
        <w:rPr>
          <w:sz w:val="20"/>
        </w:rPr>
      </w:pPr>
      <w:r>
        <w:rPr>
          <w:sz w:val="20"/>
        </w:rPr>
        <w:t>ZAMAWIAJĄCY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DOSTAWCA</w:t>
      </w: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Default="00EC6A75" w:rsidP="006A3A44">
      <w:pPr>
        <w:spacing w:after="0" w:line="24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Załącznik do umowy</w:t>
      </w:r>
    </w:p>
    <w:p w:rsidR="00EC6A75" w:rsidRDefault="00EC6A75" w:rsidP="006A3A44">
      <w:pPr>
        <w:spacing w:after="0" w:line="240" w:lineRule="auto"/>
        <w:jc w:val="both"/>
        <w:rPr>
          <w:sz w:val="20"/>
        </w:rPr>
      </w:pPr>
    </w:p>
    <w:p w:rsidR="00EC6A75" w:rsidRPr="008E3290" w:rsidRDefault="00EC6A75" w:rsidP="008E3290">
      <w:pPr>
        <w:spacing w:after="0" w:line="240" w:lineRule="auto"/>
        <w:jc w:val="center"/>
        <w:rPr>
          <w:b/>
          <w:sz w:val="24"/>
        </w:rPr>
      </w:pPr>
      <w:r w:rsidRPr="008E3290">
        <w:rPr>
          <w:b/>
          <w:sz w:val="24"/>
        </w:rPr>
        <w:t>Wykaz wyjazdów stanowiących przedmiot umowy</w:t>
      </w:r>
    </w:p>
    <w:p w:rsidR="00EC6A75" w:rsidRPr="008E3290" w:rsidRDefault="00EC6A75" w:rsidP="008E3290">
      <w:pPr>
        <w:spacing w:after="0" w:line="240" w:lineRule="auto"/>
        <w:jc w:val="center"/>
        <w:rPr>
          <w:b/>
          <w:sz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87"/>
        <w:gridCol w:w="2499"/>
        <w:gridCol w:w="1686"/>
        <w:gridCol w:w="1479"/>
        <w:gridCol w:w="3639"/>
      </w:tblGrid>
      <w:tr w:rsidR="00EC6A75" w:rsidRPr="00121821" w:rsidTr="00121821">
        <w:tc>
          <w:tcPr>
            <w:tcW w:w="1187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Lp.</w:t>
            </w:r>
          </w:p>
        </w:tc>
        <w:tc>
          <w:tcPr>
            <w:tcW w:w="249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Miejsce wyjazdu</w:t>
            </w: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Planowany termin wyjazdu</w:t>
            </w:r>
          </w:p>
        </w:tc>
        <w:tc>
          <w:tcPr>
            <w:tcW w:w="1479" w:type="dxa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szacowana liczba i długość kursu</w:t>
            </w:r>
          </w:p>
        </w:tc>
        <w:tc>
          <w:tcPr>
            <w:tcW w:w="363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Liczba osób, którym należy zabezpieczyć transport</w:t>
            </w:r>
          </w:p>
        </w:tc>
      </w:tr>
      <w:tr w:rsidR="00EC6A75" w:rsidRPr="00121821" w:rsidTr="00121821">
        <w:tc>
          <w:tcPr>
            <w:tcW w:w="1187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1.</w:t>
            </w:r>
          </w:p>
        </w:tc>
        <w:tc>
          <w:tcPr>
            <w:tcW w:w="2499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</w:pPr>
            <w:r w:rsidRPr="00121821">
              <w:t>Planetarium i Obserwatorium Astronomicznego im. Mikołaja Kopernika w Chorzowie,</w:t>
            </w:r>
          </w:p>
          <w:p w:rsidR="00EC6A75" w:rsidRPr="00121821" w:rsidRDefault="00EC6A75" w:rsidP="00121821">
            <w:pPr>
              <w:spacing w:after="0" w:line="240" w:lineRule="auto"/>
            </w:pPr>
            <w:r w:rsidRPr="00121821">
              <w:t>Al. Planetarium 4, 41-500 Chorzów</w:t>
            </w:r>
          </w:p>
        </w:tc>
        <w:tc>
          <w:tcPr>
            <w:tcW w:w="1686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8.VI. 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480 km</w:t>
            </w:r>
          </w:p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Łącznie 87 osób, w tym:</w:t>
            </w:r>
          </w:p>
          <w:p w:rsidR="00EC6A75" w:rsidRPr="00121821" w:rsidRDefault="00EC6A75" w:rsidP="0012182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 w:hanging="283"/>
              <w:jc w:val="both"/>
            </w:pPr>
            <w:r w:rsidRPr="00121821">
              <w:t>26 osób z Gimnazjum i 25 osób z LO w Powiatowym Zespole Szkół w Brzegu Dolnym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</w:pPr>
          </w:p>
        </w:tc>
        <w:tc>
          <w:tcPr>
            <w:tcW w:w="1686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500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 w:hanging="283"/>
              <w:jc w:val="both"/>
            </w:pPr>
            <w:r w:rsidRPr="00121821">
              <w:t>18 osób z LO w Zespole Szkół Zawodowych w Brzegu Dolnym</w:t>
            </w:r>
          </w:p>
          <w:p w:rsidR="00EC6A75" w:rsidRPr="00121821" w:rsidRDefault="00EC6A75" w:rsidP="0012182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271" w:hanging="271"/>
              <w:jc w:val="both"/>
            </w:pPr>
            <w:r w:rsidRPr="00121821">
              <w:t>18 osób z Liceum Ogólnokształcącego w Wołowie</w:t>
            </w:r>
          </w:p>
        </w:tc>
      </w:tr>
      <w:tr w:rsidR="00EC6A75" w:rsidRPr="00121821" w:rsidTr="00121821">
        <w:tc>
          <w:tcPr>
            <w:tcW w:w="1187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2</w:t>
            </w:r>
          </w:p>
        </w:tc>
        <w:tc>
          <w:tcPr>
            <w:tcW w:w="249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</w:pPr>
            <w:r w:rsidRPr="00121821">
              <w:t>ExploraPark Park Nauki i Techniki</w:t>
            </w:r>
          </w:p>
          <w:p w:rsidR="00EC6A75" w:rsidRPr="00121821" w:rsidRDefault="00EC6A75" w:rsidP="00121821">
            <w:pPr>
              <w:spacing w:after="0" w:line="240" w:lineRule="auto"/>
            </w:pPr>
            <w:r w:rsidRPr="00121821">
              <w:t>ul. Moniuszki 66, 58-300 Wałbrzych</w:t>
            </w: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25.V. 2013r.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ind w:left="-108" w:firstLine="108"/>
              <w:jc w:val="center"/>
            </w:pPr>
            <w:r w:rsidRPr="00121821">
              <w:t>1 x 180 km</w:t>
            </w:r>
          </w:p>
        </w:tc>
        <w:tc>
          <w:tcPr>
            <w:tcW w:w="363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</w:pPr>
            <w:r w:rsidRPr="00121821">
              <w:t>Łącznie 26 osób z GM w Powiatowym Zespole Szkół w Brzegu Dolnym</w:t>
            </w:r>
          </w:p>
        </w:tc>
      </w:tr>
      <w:tr w:rsidR="00EC6A75" w:rsidRPr="00121821" w:rsidTr="00121821">
        <w:tc>
          <w:tcPr>
            <w:tcW w:w="1187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3</w:t>
            </w:r>
          </w:p>
        </w:tc>
        <w:tc>
          <w:tcPr>
            <w:tcW w:w="2499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</w:pPr>
            <w:r w:rsidRPr="00121821">
              <w:t>Uniwersytet Wrocławski,</w:t>
            </w:r>
          </w:p>
          <w:p w:rsidR="00EC6A75" w:rsidRPr="00121821" w:rsidRDefault="00EC6A75" w:rsidP="00121821">
            <w:pPr>
              <w:spacing w:after="0" w:line="240" w:lineRule="auto"/>
            </w:pPr>
            <w:r w:rsidRPr="00121821">
              <w:t>pl. Uniwersytecki , 50-137 Wrocław*</w:t>
            </w:r>
          </w:p>
          <w:p w:rsidR="00EC6A75" w:rsidRPr="00121821" w:rsidRDefault="00EC6A75" w:rsidP="00121821">
            <w:pPr>
              <w:spacing w:after="0" w:line="240" w:lineRule="auto"/>
            </w:pP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V, XII.2013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ind w:left="-108" w:firstLine="108"/>
              <w:jc w:val="center"/>
            </w:pPr>
            <w:r w:rsidRPr="00121821">
              <w:t>2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jc w:val="both"/>
            </w:pPr>
            <w:r w:rsidRPr="00121821">
              <w:t>26 osób z GM z Powiatowym Zespole Szkół w Brzegu Dolnym ( dwa wyjazdy)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rPr>
                <w:sz w:val="20"/>
              </w:rPr>
              <w:t>V, X, XII.2013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ind w:left="-108" w:firstLine="108"/>
              <w:jc w:val="center"/>
            </w:pPr>
            <w:r w:rsidRPr="00121821">
              <w:t>3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jc w:val="both"/>
            </w:pPr>
            <w:r w:rsidRPr="00121821">
              <w:t>25 osób z LO w Powiatowym Zespole Szkół w Brzegu Dolnym (trzy wyjazdy)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  <w:r w:rsidRPr="00121821">
              <w:rPr>
                <w:sz w:val="20"/>
              </w:rPr>
              <w:t>V, X, XII.2013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ind w:left="-108" w:firstLine="108"/>
              <w:jc w:val="center"/>
            </w:pPr>
            <w:r w:rsidRPr="00121821">
              <w:t>3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jc w:val="both"/>
            </w:pPr>
            <w:r w:rsidRPr="00121821">
              <w:t xml:space="preserve">18 osób z LO w  Zespole Szkół Zawodowych w Brzegu Dolnym (trzy wyjazdy) 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  <w:r w:rsidRPr="00121821">
              <w:rPr>
                <w:sz w:val="20"/>
              </w:rPr>
              <w:t>V, X, XII.2013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3 x 100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18 osób z Liceum Ogólnokształcącego w Wołowie (trzy wyjazdy)</w:t>
            </w:r>
          </w:p>
        </w:tc>
      </w:tr>
      <w:tr w:rsidR="00EC6A75" w:rsidRPr="00121821" w:rsidTr="00121821">
        <w:tc>
          <w:tcPr>
            <w:tcW w:w="1187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4</w:t>
            </w:r>
          </w:p>
        </w:tc>
        <w:tc>
          <w:tcPr>
            <w:tcW w:w="2499" w:type="dxa"/>
            <w:vMerge w:val="restart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 xml:space="preserve">Centrum Nauki Kopernik </w:t>
            </w:r>
          </w:p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ul.Wybrzeże Kościuszkowskie 20,</w:t>
            </w:r>
          </w:p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00-390 Warszawa (wyjazd 1 lub 2 dniowy)</w:t>
            </w:r>
          </w:p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  <w:r w:rsidRPr="00121821">
              <w:rPr>
                <w:sz w:val="20"/>
              </w:rPr>
              <w:t>X.2013 r.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800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Łącznie 87 osób, w tym:</w:t>
            </w:r>
          </w:p>
          <w:p w:rsidR="00EC6A75" w:rsidRPr="00121821" w:rsidRDefault="00EC6A75" w:rsidP="00121821">
            <w:pPr>
              <w:tabs>
                <w:tab w:val="left" w:pos="317"/>
              </w:tabs>
              <w:spacing w:after="0" w:line="240" w:lineRule="auto"/>
              <w:jc w:val="both"/>
            </w:pPr>
            <w:r w:rsidRPr="00121821">
              <w:t>•</w:t>
            </w:r>
            <w:r w:rsidRPr="00121821">
              <w:tab/>
              <w:t>26 osób z GM i 25 osób z LO w PZS w Brzegu Dolnym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800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tabs>
                <w:tab w:val="left" w:pos="0"/>
                <w:tab w:val="left" w:pos="271"/>
              </w:tabs>
              <w:spacing w:after="0" w:line="240" w:lineRule="auto"/>
              <w:jc w:val="both"/>
            </w:pPr>
            <w:r w:rsidRPr="00121821">
              <w:t>•</w:t>
            </w:r>
            <w:r w:rsidRPr="00121821">
              <w:tab/>
              <w:t>18 osób z LO w ZSZ w Brzegu  Dolnym</w:t>
            </w:r>
          </w:p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•   18 osób z LO w Wołowie</w:t>
            </w:r>
          </w:p>
        </w:tc>
      </w:tr>
      <w:tr w:rsidR="00EC6A75" w:rsidRPr="00121821" w:rsidTr="00121821">
        <w:tc>
          <w:tcPr>
            <w:tcW w:w="1187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  <w:r w:rsidRPr="00121821">
              <w:t>5</w:t>
            </w:r>
          </w:p>
        </w:tc>
        <w:tc>
          <w:tcPr>
            <w:tcW w:w="2499" w:type="dxa"/>
            <w:vMerge w:val="restart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Festiwal Nauki we  Wrocławiu</w:t>
            </w:r>
          </w:p>
        </w:tc>
        <w:tc>
          <w:tcPr>
            <w:tcW w:w="1686" w:type="dxa"/>
            <w:vMerge w:val="restart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  <w:r w:rsidRPr="00121821">
              <w:rPr>
                <w:sz w:val="20"/>
              </w:rPr>
              <w:t xml:space="preserve">IX/X 2013 r. 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26 osób z GM i 25 osób z LO w PZS w Brzegu Dolnym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18 osób z LO w ZSZ w Brzegu Dolnym</w:t>
            </w:r>
          </w:p>
        </w:tc>
      </w:tr>
      <w:tr w:rsidR="00EC6A75" w:rsidRPr="00121821" w:rsidTr="00121821">
        <w:tc>
          <w:tcPr>
            <w:tcW w:w="1187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</w:pPr>
          </w:p>
        </w:tc>
        <w:tc>
          <w:tcPr>
            <w:tcW w:w="2499" w:type="dxa"/>
            <w:vMerge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  <w:tc>
          <w:tcPr>
            <w:tcW w:w="1686" w:type="dxa"/>
            <w:vMerge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 x 90 km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  <w:r w:rsidRPr="00121821">
              <w:t>18 osób z LO w Wołowie</w:t>
            </w:r>
          </w:p>
        </w:tc>
      </w:tr>
      <w:tr w:rsidR="00EC6A75" w:rsidRPr="00121821" w:rsidTr="00121821">
        <w:tc>
          <w:tcPr>
            <w:tcW w:w="5372" w:type="dxa"/>
            <w:gridSpan w:val="3"/>
            <w:vAlign w:val="center"/>
          </w:tcPr>
          <w:p w:rsidR="00EC6A75" w:rsidRPr="00121821" w:rsidRDefault="00EC6A75" w:rsidP="00121821">
            <w:pPr>
              <w:spacing w:after="0" w:line="240" w:lineRule="auto"/>
              <w:jc w:val="right"/>
            </w:pPr>
            <w:r w:rsidRPr="00121821">
              <w:t>Razem szacowana liczba km</w:t>
            </w:r>
          </w:p>
          <w:p w:rsidR="00EC6A75" w:rsidRPr="00121821" w:rsidRDefault="00EC6A75" w:rsidP="00121821">
            <w:pPr>
              <w:spacing w:after="0" w:line="240" w:lineRule="auto"/>
              <w:jc w:val="right"/>
              <w:rPr>
                <w:sz w:val="20"/>
              </w:rPr>
            </w:pPr>
            <w:r w:rsidRPr="00121821">
              <w:t>Razem szacowana liczba kursów</w:t>
            </w:r>
          </w:p>
        </w:tc>
        <w:tc>
          <w:tcPr>
            <w:tcW w:w="1479" w:type="dxa"/>
            <w:vAlign w:val="center"/>
          </w:tcPr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 xml:space="preserve">4 050 </w:t>
            </w:r>
          </w:p>
          <w:p w:rsidR="00EC6A75" w:rsidRPr="00121821" w:rsidRDefault="00EC6A75" w:rsidP="00121821">
            <w:pPr>
              <w:spacing w:after="0" w:line="240" w:lineRule="auto"/>
              <w:ind w:left="-108" w:firstLine="108"/>
              <w:jc w:val="center"/>
            </w:pPr>
            <w:r w:rsidRPr="00121821">
              <w:t>19</w:t>
            </w:r>
          </w:p>
        </w:tc>
        <w:tc>
          <w:tcPr>
            <w:tcW w:w="3639" w:type="dxa"/>
          </w:tcPr>
          <w:p w:rsidR="00EC6A75" w:rsidRPr="00121821" w:rsidRDefault="00EC6A75" w:rsidP="00121821">
            <w:pPr>
              <w:spacing w:after="0" w:line="240" w:lineRule="auto"/>
              <w:jc w:val="both"/>
            </w:pPr>
          </w:p>
        </w:tc>
      </w:tr>
    </w:tbl>
    <w:p w:rsidR="00EC6A75" w:rsidRDefault="00EC6A75" w:rsidP="006A3A44">
      <w:pPr>
        <w:spacing w:after="0" w:line="240" w:lineRule="auto"/>
        <w:jc w:val="both"/>
        <w:rPr>
          <w:sz w:val="20"/>
        </w:rPr>
      </w:pPr>
    </w:p>
    <w:sectPr w:rsidR="00EC6A75" w:rsidSect="001C6A0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A75" w:rsidRDefault="00EC6A75" w:rsidP="00DB40C5">
      <w:pPr>
        <w:spacing w:after="0" w:line="240" w:lineRule="auto"/>
      </w:pPr>
      <w:r>
        <w:separator/>
      </w:r>
    </w:p>
  </w:endnote>
  <w:endnote w:type="continuationSeparator" w:id="0">
    <w:p w:rsidR="00EC6A75" w:rsidRDefault="00EC6A75" w:rsidP="00DB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A75" w:rsidRDefault="00EC6A75">
    <w:pPr>
      <w:pStyle w:val="Footer"/>
    </w:pPr>
  </w:p>
  <w:p w:rsidR="00EC6A75" w:rsidRPr="00DB40C5" w:rsidRDefault="00EC6A75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hAnsi="Tahoma" w:cs="Tahoma"/>
        <w:sz w:val="10"/>
        <w:szCs w:val="16"/>
        <w:lang w:eastAsia="ar-SA"/>
      </w:rPr>
    </w:pPr>
    <w:r w:rsidRPr="00DB40C5">
      <w:rPr>
        <w:rFonts w:ascii="Tahoma" w:hAnsi="Tahoma" w:cs="Tahoma"/>
        <w:sz w:val="16"/>
        <w:szCs w:val="16"/>
        <w:lang w:eastAsia="ar-SA"/>
      </w:rPr>
      <w:t xml:space="preserve">Projekt </w:t>
    </w:r>
    <w:r w:rsidRPr="00DB40C5">
      <w:rPr>
        <w:rFonts w:ascii="Trebuchet MS" w:hAnsi="Trebuchet MS" w:cs="Arial"/>
        <w:sz w:val="18"/>
        <w:szCs w:val="24"/>
        <w:lang w:eastAsia="ar-SA"/>
      </w:rPr>
      <w:t>„</w:t>
    </w:r>
    <w:r w:rsidRPr="007D6C51">
      <w:rPr>
        <w:rFonts w:ascii="Tahoma" w:hAnsi="Tahoma" w:cs="Tahoma"/>
        <w:sz w:val="16"/>
        <w:szCs w:val="24"/>
        <w:lang w:eastAsia="ar-SA"/>
      </w:rPr>
      <w:t>Dzisiaj nauka jutro sukces</w:t>
    </w:r>
    <w:r w:rsidRPr="00DB40C5">
      <w:rPr>
        <w:rFonts w:ascii="Trebuchet MS" w:hAnsi="Trebuchet MS" w:cs="Arial"/>
        <w:sz w:val="18"/>
        <w:szCs w:val="24"/>
        <w:lang w:eastAsia="ar-SA"/>
      </w:rPr>
      <w:t>”</w:t>
    </w:r>
  </w:p>
  <w:p w:rsidR="00EC6A75" w:rsidRPr="00DB40C5" w:rsidRDefault="00EC6A75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hAnsi="Tahoma" w:cs="Tahoma"/>
        <w:sz w:val="16"/>
        <w:szCs w:val="16"/>
        <w:lang w:eastAsia="ar-SA"/>
      </w:rPr>
    </w:pPr>
    <w:r w:rsidRPr="00DB40C5">
      <w:rPr>
        <w:rFonts w:ascii="Tahoma" w:hAnsi="Tahoma" w:cs="Tahoma"/>
        <w:sz w:val="16"/>
        <w:szCs w:val="16"/>
        <w:lang w:eastAsia="ar-SA"/>
      </w:rPr>
      <w:t>współfinansowany przez Unię Europejską w ramach Europejskiego Funduszu Społecznego</w:t>
    </w:r>
  </w:p>
  <w:p w:rsidR="00EC6A75" w:rsidRDefault="00EC6A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A75" w:rsidRDefault="00EC6A75" w:rsidP="00DB40C5">
      <w:pPr>
        <w:spacing w:after="0" w:line="240" w:lineRule="auto"/>
      </w:pPr>
      <w:r>
        <w:separator/>
      </w:r>
    </w:p>
  </w:footnote>
  <w:footnote w:type="continuationSeparator" w:id="0">
    <w:p w:rsidR="00EC6A75" w:rsidRDefault="00EC6A75" w:rsidP="00DB4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A75" w:rsidRDefault="00EC6A75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212.35pt;margin-top:-11.15pt;width:30pt;height:34.5pt;z-index:-251657728;visibility:visible" wrapcoords="-540 0 -540 19722 20520 19722 21060 0 -540 0">
          <v:imagedata r:id="rId1" o:title=""/>
          <w10:wrap type="through"/>
        </v:shape>
      </w:pict>
    </w:r>
    <w:r>
      <w:rPr>
        <w:noProof/>
        <w:lang w:eastAsia="pl-PL"/>
      </w:rPr>
      <w:pict>
        <v:shape id="Obraz 1" o:spid="_x0000_s2050" type="#_x0000_t75" style="position:absolute;margin-left:-48.3pt;margin-top:-16.85pt;width:159.75pt;height:51.75pt;z-index:-251659776;visibility:visible" wrapcoords="-101 313 -101 21287 21499 21287 21499 313 -101 313">
          <v:imagedata r:id="rId2" o:title=""/>
          <w10:wrap type="through"/>
        </v:shape>
      </w:pict>
    </w:r>
    <w:r>
      <w:rPr>
        <w:noProof/>
        <w:lang w:eastAsia="pl-PL"/>
      </w:rPr>
      <w:pict>
        <v:shape id="Obraz 3" o:spid="_x0000_s2051" type="#_x0000_t75" style="position:absolute;margin-left:339.45pt;margin-top:-26.25pt;width:165pt;height:61.5pt;z-index:-251658752;visibility:visible" wrapcoords="-98 0 -98 21073 21600 21073 21600 0 -98 0">
          <v:imagedata r:id="rId3" o:title=""/>
          <w10:wrap type="through"/>
        </v:shape>
      </w:pict>
    </w:r>
  </w:p>
  <w:p w:rsidR="00EC6A75" w:rsidRDefault="00EC6A7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95FBF"/>
    <w:multiLevelType w:val="hybridMultilevel"/>
    <w:tmpl w:val="44668D62"/>
    <w:lvl w:ilvl="0" w:tplc="B9DE298C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8C2847"/>
    <w:multiLevelType w:val="hybridMultilevel"/>
    <w:tmpl w:val="7826DB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955F34"/>
    <w:multiLevelType w:val="hybridMultilevel"/>
    <w:tmpl w:val="FD88EF26"/>
    <w:lvl w:ilvl="0" w:tplc="2326F52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C02943"/>
    <w:multiLevelType w:val="hybridMultilevel"/>
    <w:tmpl w:val="736A22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5A393B"/>
    <w:multiLevelType w:val="hybridMultilevel"/>
    <w:tmpl w:val="C958E368"/>
    <w:lvl w:ilvl="0" w:tplc="89F638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A32BA7"/>
    <w:multiLevelType w:val="hybridMultilevel"/>
    <w:tmpl w:val="8040B2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7258AE"/>
    <w:multiLevelType w:val="hybridMultilevel"/>
    <w:tmpl w:val="87568424"/>
    <w:lvl w:ilvl="0" w:tplc="0415000F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  <w:rPr>
        <w:rFonts w:cs="Times New Roman"/>
      </w:rPr>
    </w:lvl>
  </w:abstractNum>
  <w:abstractNum w:abstractNumId="7">
    <w:nsid w:val="398B4F95"/>
    <w:multiLevelType w:val="hybridMultilevel"/>
    <w:tmpl w:val="6E542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C42147"/>
    <w:multiLevelType w:val="hybridMultilevel"/>
    <w:tmpl w:val="9286895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84174FC"/>
    <w:multiLevelType w:val="hybridMultilevel"/>
    <w:tmpl w:val="7826DB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9B37ACC"/>
    <w:multiLevelType w:val="hybridMultilevel"/>
    <w:tmpl w:val="33D248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6870D4"/>
    <w:multiLevelType w:val="hybridMultilevel"/>
    <w:tmpl w:val="6A001CCC"/>
    <w:lvl w:ilvl="0" w:tplc="B1D82FA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608170CB"/>
    <w:multiLevelType w:val="hybridMultilevel"/>
    <w:tmpl w:val="9F2A8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9855AC9"/>
    <w:multiLevelType w:val="hybridMultilevel"/>
    <w:tmpl w:val="A2949A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DC451B7"/>
    <w:multiLevelType w:val="hybridMultilevel"/>
    <w:tmpl w:val="9B3E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5F08FB"/>
    <w:multiLevelType w:val="hybridMultilevel"/>
    <w:tmpl w:val="554E04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3"/>
  </w:num>
  <w:num w:numId="5">
    <w:abstractNumId w:val="10"/>
  </w:num>
  <w:num w:numId="6">
    <w:abstractNumId w:val="5"/>
  </w:num>
  <w:num w:numId="7">
    <w:abstractNumId w:val="15"/>
  </w:num>
  <w:num w:numId="8">
    <w:abstractNumId w:val="14"/>
  </w:num>
  <w:num w:numId="9">
    <w:abstractNumId w:val="13"/>
  </w:num>
  <w:num w:numId="10">
    <w:abstractNumId w:val="7"/>
  </w:num>
  <w:num w:numId="11">
    <w:abstractNumId w:val="2"/>
  </w:num>
  <w:num w:numId="12">
    <w:abstractNumId w:val="8"/>
  </w:num>
  <w:num w:numId="13">
    <w:abstractNumId w:val="0"/>
  </w:num>
  <w:num w:numId="14">
    <w:abstractNumId w:val="4"/>
  </w:num>
  <w:num w:numId="15">
    <w:abstractNumId w:val="12"/>
  </w:num>
  <w:num w:numId="16">
    <w:abstractNumId w:val="1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EDE"/>
    <w:rsid w:val="00007132"/>
    <w:rsid w:val="00021663"/>
    <w:rsid w:val="00025BFC"/>
    <w:rsid w:val="0003784C"/>
    <w:rsid w:val="000521E6"/>
    <w:rsid w:val="000525CB"/>
    <w:rsid w:val="00076132"/>
    <w:rsid w:val="000A0623"/>
    <w:rsid w:val="000C5546"/>
    <w:rsid w:val="000F3608"/>
    <w:rsid w:val="000F554B"/>
    <w:rsid w:val="00117D57"/>
    <w:rsid w:val="00121821"/>
    <w:rsid w:val="0016702A"/>
    <w:rsid w:val="001B59BE"/>
    <w:rsid w:val="001C6A04"/>
    <w:rsid w:val="001E7B80"/>
    <w:rsid w:val="00206033"/>
    <w:rsid w:val="00232E0A"/>
    <w:rsid w:val="00245F83"/>
    <w:rsid w:val="00257892"/>
    <w:rsid w:val="00285F08"/>
    <w:rsid w:val="002A204C"/>
    <w:rsid w:val="002C4E07"/>
    <w:rsid w:val="002D4C7C"/>
    <w:rsid w:val="003164B7"/>
    <w:rsid w:val="00353856"/>
    <w:rsid w:val="00355503"/>
    <w:rsid w:val="0038238F"/>
    <w:rsid w:val="00382C64"/>
    <w:rsid w:val="003C6950"/>
    <w:rsid w:val="003D1EE4"/>
    <w:rsid w:val="00403CBC"/>
    <w:rsid w:val="0047293F"/>
    <w:rsid w:val="00481E36"/>
    <w:rsid w:val="004A1082"/>
    <w:rsid w:val="005223C9"/>
    <w:rsid w:val="00535A52"/>
    <w:rsid w:val="00536109"/>
    <w:rsid w:val="00545DB3"/>
    <w:rsid w:val="005475DB"/>
    <w:rsid w:val="00557D27"/>
    <w:rsid w:val="00575028"/>
    <w:rsid w:val="005A502A"/>
    <w:rsid w:val="005D126F"/>
    <w:rsid w:val="005D5487"/>
    <w:rsid w:val="006124D0"/>
    <w:rsid w:val="0061757E"/>
    <w:rsid w:val="00636238"/>
    <w:rsid w:val="006510D6"/>
    <w:rsid w:val="00652317"/>
    <w:rsid w:val="00666D40"/>
    <w:rsid w:val="006A3A44"/>
    <w:rsid w:val="006B0BAB"/>
    <w:rsid w:val="006B67CB"/>
    <w:rsid w:val="00701D53"/>
    <w:rsid w:val="00726B07"/>
    <w:rsid w:val="00765034"/>
    <w:rsid w:val="00772BD5"/>
    <w:rsid w:val="00773D39"/>
    <w:rsid w:val="00783CCF"/>
    <w:rsid w:val="00797E98"/>
    <w:rsid w:val="007D6C51"/>
    <w:rsid w:val="007E0266"/>
    <w:rsid w:val="007E1EDE"/>
    <w:rsid w:val="007F564F"/>
    <w:rsid w:val="00802259"/>
    <w:rsid w:val="0080396E"/>
    <w:rsid w:val="0083144F"/>
    <w:rsid w:val="008C782F"/>
    <w:rsid w:val="008E3290"/>
    <w:rsid w:val="0093459A"/>
    <w:rsid w:val="009435FB"/>
    <w:rsid w:val="00991114"/>
    <w:rsid w:val="009A6594"/>
    <w:rsid w:val="009C1113"/>
    <w:rsid w:val="009D53D1"/>
    <w:rsid w:val="009E5A88"/>
    <w:rsid w:val="009F364B"/>
    <w:rsid w:val="00A74B06"/>
    <w:rsid w:val="00A75EB4"/>
    <w:rsid w:val="00A805A9"/>
    <w:rsid w:val="00AD616F"/>
    <w:rsid w:val="00AE79D9"/>
    <w:rsid w:val="00B13F0C"/>
    <w:rsid w:val="00B3175A"/>
    <w:rsid w:val="00B55C6B"/>
    <w:rsid w:val="00B87BCA"/>
    <w:rsid w:val="00BB48C7"/>
    <w:rsid w:val="00BD346B"/>
    <w:rsid w:val="00BE430A"/>
    <w:rsid w:val="00BF5370"/>
    <w:rsid w:val="00C25B06"/>
    <w:rsid w:val="00C273F3"/>
    <w:rsid w:val="00C5152C"/>
    <w:rsid w:val="00C5408E"/>
    <w:rsid w:val="00C9361F"/>
    <w:rsid w:val="00CC151E"/>
    <w:rsid w:val="00D05D41"/>
    <w:rsid w:val="00D05D6D"/>
    <w:rsid w:val="00D10E76"/>
    <w:rsid w:val="00D274C4"/>
    <w:rsid w:val="00D316B7"/>
    <w:rsid w:val="00D41955"/>
    <w:rsid w:val="00D63C6E"/>
    <w:rsid w:val="00DB27C8"/>
    <w:rsid w:val="00DB40C5"/>
    <w:rsid w:val="00E14575"/>
    <w:rsid w:val="00E50A89"/>
    <w:rsid w:val="00E73B05"/>
    <w:rsid w:val="00E93BEC"/>
    <w:rsid w:val="00EC6A75"/>
    <w:rsid w:val="00EF2710"/>
    <w:rsid w:val="00F27420"/>
    <w:rsid w:val="00F31F50"/>
    <w:rsid w:val="00F45EDA"/>
    <w:rsid w:val="00F5418B"/>
    <w:rsid w:val="00F91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29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B40C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B40C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B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40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F564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F564F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A805A9"/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99"/>
    <w:rsid w:val="00B13F0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58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8866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8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58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8" w:color="6C94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588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cja.kamecka@powiatwol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dukacja@powiatwolo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2466</Words>
  <Characters>14802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z dnia 16</dc:title>
  <dc:subject/>
  <dc:creator>Alicja Kamecka</dc:creator>
  <cp:keywords/>
  <dc:description/>
  <cp:lastModifiedBy>k.staron</cp:lastModifiedBy>
  <cp:revision>2</cp:revision>
  <cp:lastPrinted>2013-05-16T10:48:00Z</cp:lastPrinted>
  <dcterms:created xsi:type="dcterms:W3CDTF">2013-05-16T12:50:00Z</dcterms:created>
  <dcterms:modified xsi:type="dcterms:W3CDTF">2013-05-16T12:50:00Z</dcterms:modified>
</cp:coreProperties>
</file>